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695C67" w14:textId="3B5358F5" w:rsidR="0094016B" w:rsidRPr="0094016B" w:rsidRDefault="00D60FC4" w:rsidP="0094016B">
      <w:pPr>
        <w:pStyle w:val="Heading1"/>
      </w:pPr>
      <w:r w:rsidRPr="0094016B">
        <w:t>Off-campus use of equipment authorization</w:t>
      </w:r>
    </w:p>
    <w:p w14:paraId="3ED99FB2" w14:textId="77777777" w:rsidR="00D60FC4" w:rsidRDefault="00D60FC4" w:rsidP="0013077B"/>
    <w:p w14:paraId="5E272CB9" w14:textId="2DE0233C" w:rsidR="00D60FC4" w:rsidRPr="008D7ECA" w:rsidRDefault="00D60FC4" w:rsidP="009667BD">
      <w:pPr>
        <w:rPr>
          <w:sz w:val="20"/>
          <w:szCs w:val="20"/>
        </w:rPr>
      </w:pPr>
      <w:r w:rsidRPr="008D7ECA">
        <w:rPr>
          <w:sz w:val="20"/>
          <w:szCs w:val="20"/>
        </w:rPr>
        <w:t>This form applies to all university</w:t>
      </w:r>
      <w:r w:rsidR="009667BD">
        <w:rPr>
          <w:sz w:val="20"/>
          <w:szCs w:val="20"/>
        </w:rPr>
        <w:t xml:space="preserve"> and sponsor-owned equipment that is </w:t>
      </w:r>
      <w:r w:rsidRPr="008D7ECA">
        <w:rPr>
          <w:sz w:val="20"/>
          <w:szCs w:val="20"/>
        </w:rPr>
        <w:t>temporarily removed from ASU or permanently relocated to a site not owned or leased by ASU. This authorization is valid for up to two years and may be renewed by submitting a new form.</w:t>
      </w:r>
    </w:p>
    <w:p w14:paraId="2BE40523" w14:textId="77777777" w:rsidR="00D60FC4" w:rsidRPr="00D60FC4" w:rsidRDefault="00D60FC4" w:rsidP="0013077B">
      <w:pPr>
        <w:rPr>
          <w:sz w:val="22"/>
          <w:szCs w:val="22"/>
        </w:rPr>
      </w:pPr>
    </w:p>
    <w:p w14:paraId="70A9E1D5" w14:textId="154DBA79" w:rsidR="00D60FC4" w:rsidRPr="00D60FC4" w:rsidRDefault="00D60FC4" w:rsidP="00D60FC4">
      <w:pPr>
        <w:rPr>
          <w:sz w:val="20"/>
          <w:szCs w:val="20"/>
        </w:rPr>
      </w:pPr>
      <w:r w:rsidRPr="00D60FC4">
        <w:rPr>
          <w:b/>
          <w:bCs/>
          <w:sz w:val="20"/>
          <w:szCs w:val="20"/>
        </w:rPr>
        <w:t>Note</w:t>
      </w:r>
      <w:r w:rsidRPr="00D60FC4">
        <w:rPr>
          <w:sz w:val="20"/>
          <w:szCs w:val="20"/>
        </w:rPr>
        <w:t xml:space="preserve">: Please contact </w:t>
      </w:r>
      <w:r w:rsidR="009667BD">
        <w:rPr>
          <w:sz w:val="20"/>
          <w:szCs w:val="20"/>
        </w:rPr>
        <w:t xml:space="preserve">Capital Asset Management </w:t>
      </w:r>
      <w:r w:rsidRPr="00D60FC4">
        <w:rPr>
          <w:sz w:val="20"/>
          <w:szCs w:val="20"/>
        </w:rPr>
        <w:t xml:space="preserve">immediately if the equipment </w:t>
      </w:r>
      <w:r w:rsidR="009667BD">
        <w:rPr>
          <w:sz w:val="20"/>
          <w:szCs w:val="20"/>
        </w:rPr>
        <w:t xml:space="preserve">meets the capital equipment criteria defined in </w:t>
      </w:r>
      <w:hyperlink r:id="rId8" w:history="1">
        <w:r w:rsidR="009667BD" w:rsidRPr="009667BD">
          <w:rPr>
            <w:rStyle w:val="Hyperlink"/>
            <w:sz w:val="20"/>
            <w:szCs w:val="20"/>
          </w:rPr>
          <w:t>PCS 102</w:t>
        </w:r>
      </w:hyperlink>
      <w:r w:rsidR="009667BD">
        <w:rPr>
          <w:sz w:val="20"/>
          <w:szCs w:val="20"/>
        </w:rPr>
        <w:t xml:space="preserve"> and does not have a property control number attached</w:t>
      </w:r>
      <w:r w:rsidRPr="00D60FC4">
        <w:rPr>
          <w:sz w:val="20"/>
          <w:szCs w:val="20"/>
        </w:rPr>
        <w:t xml:space="preserve">. </w:t>
      </w:r>
    </w:p>
    <w:p w14:paraId="64A17034" w14:textId="77777777" w:rsidR="00D60FC4" w:rsidRPr="00D60FC4" w:rsidRDefault="00D60FC4" w:rsidP="00D60FC4">
      <w:pPr>
        <w:rPr>
          <w:sz w:val="20"/>
          <w:szCs w:val="20"/>
        </w:rPr>
      </w:pPr>
    </w:p>
    <w:p w14:paraId="7D0799DB" w14:textId="147A8D6A" w:rsidR="00D60FC4" w:rsidRDefault="00D60FC4" w:rsidP="006F23E7">
      <w:pPr>
        <w:rPr>
          <w:sz w:val="20"/>
          <w:szCs w:val="20"/>
        </w:rPr>
      </w:pPr>
      <w:r w:rsidRPr="00D60FC4">
        <w:rPr>
          <w:sz w:val="20"/>
          <w:szCs w:val="20"/>
        </w:rPr>
        <w:t>If capital equipment is listed, ensure you send a completed copy to</w:t>
      </w:r>
      <w:r w:rsidR="009667BD">
        <w:rPr>
          <w:sz w:val="20"/>
          <w:szCs w:val="20"/>
        </w:rPr>
        <w:t xml:space="preserve"> Capital Asset Management</w:t>
      </w:r>
      <w:r w:rsidRPr="00D60FC4">
        <w:rPr>
          <w:sz w:val="20"/>
          <w:szCs w:val="20"/>
        </w:rPr>
        <w:t xml:space="preserve"> to satisfy inventory requirements.</w:t>
      </w:r>
    </w:p>
    <w:p w14:paraId="3F72E187" w14:textId="77777777" w:rsidR="0094016B" w:rsidRDefault="0094016B" w:rsidP="006F23E7">
      <w:pPr>
        <w:rPr>
          <w:sz w:val="20"/>
          <w:szCs w:val="20"/>
        </w:rPr>
      </w:pPr>
    </w:p>
    <w:p w14:paraId="5E7228AB" w14:textId="11553519" w:rsidR="0094016B" w:rsidRDefault="0094016B" w:rsidP="0094016B">
      <w:pPr>
        <w:pStyle w:val="Heading2"/>
      </w:pPr>
      <w:bookmarkStart w:id="0" w:name="_Hlk237873483"/>
      <w:bookmarkStart w:id="1" w:name="_Hlk237873758"/>
      <w:r>
        <w:t>Equipment information</w:t>
      </w:r>
      <w:bookmarkEnd w:id="1"/>
    </w:p>
    <w:bookmarkEnd w:id="0"/>
    <w:p w14:paraId="0818F772" w14:textId="77777777" w:rsidR="00BF0EED" w:rsidRDefault="00BF0EED" w:rsidP="006F23E7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855"/>
        <w:gridCol w:w="1671"/>
        <w:gridCol w:w="1513"/>
        <w:gridCol w:w="1282"/>
        <w:gridCol w:w="1648"/>
        <w:gridCol w:w="1476"/>
      </w:tblGrid>
      <w:tr w:rsidR="00D60FC4" w14:paraId="71AEBA60" w14:textId="7A4D13A3" w:rsidTr="002A14F0">
        <w:trPr>
          <w:trHeight w:val="432"/>
        </w:trPr>
        <w:tc>
          <w:tcPr>
            <w:tcW w:w="1855" w:type="dxa"/>
          </w:tcPr>
          <w:p w14:paraId="6226960F" w14:textId="2C61F0C8" w:rsidR="00D60FC4" w:rsidRPr="006E1C6E" w:rsidRDefault="00D60FC4" w:rsidP="006E1C6E">
            <w:pPr>
              <w:rPr>
                <w:b/>
                <w:bCs/>
              </w:rPr>
            </w:pPr>
            <w:r>
              <w:rPr>
                <w:b/>
                <w:bCs/>
              </w:rPr>
              <w:t>ASU property control number</w:t>
            </w:r>
          </w:p>
        </w:tc>
        <w:tc>
          <w:tcPr>
            <w:tcW w:w="1671" w:type="dxa"/>
          </w:tcPr>
          <w:p w14:paraId="7D57970F" w14:textId="4FCDF64B" w:rsidR="00D60FC4" w:rsidRPr="006E1C6E" w:rsidRDefault="00D60FC4" w:rsidP="006E1C6E">
            <w:pPr>
              <w:rPr>
                <w:b/>
                <w:bCs/>
              </w:rPr>
            </w:pPr>
            <w:r>
              <w:rPr>
                <w:b/>
                <w:bCs/>
              </w:rPr>
              <w:t>Description of equipment</w:t>
            </w:r>
          </w:p>
        </w:tc>
        <w:tc>
          <w:tcPr>
            <w:tcW w:w="1513" w:type="dxa"/>
          </w:tcPr>
          <w:p w14:paraId="244B23F2" w14:textId="7F5CFF07" w:rsidR="00D60FC4" w:rsidRPr="006E1C6E" w:rsidRDefault="00D60FC4" w:rsidP="006E1C6E">
            <w:pPr>
              <w:rPr>
                <w:b/>
                <w:bCs/>
              </w:rPr>
            </w:pPr>
            <w:r>
              <w:rPr>
                <w:b/>
                <w:bCs/>
              </w:rPr>
              <w:t>Serial number</w:t>
            </w:r>
          </w:p>
        </w:tc>
        <w:tc>
          <w:tcPr>
            <w:tcW w:w="1282" w:type="dxa"/>
          </w:tcPr>
          <w:p w14:paraId="79F74C3F" w14:textId="76FB0F00" w:rsidR="00D60FC4" w:rsidRDefault="00D60FC4" w:rsidP="006E1C6E">
            <w:pPr>
              <w:rPr>
                <w:b/>
                <w:bCs/>
              </w:rPr>
            </w:pPr>
            <w:r>
              <w:rPr>
                <w:b/>
                <w:bCs/>
              </w:rPr>
              <w:t>Model</w:t>
            </w:r>
          </w:p>
        </w:tc>
        <w:tc>
          <w:tcPr>
            <w:tcW w:w="1648" w:type="dxa"/>
          </w:tcPr>
          <w:p w14:paraId="1F350CCB" w14:textId="4D13705A" w:rsidR="00D60FC4" w:rsidRDefault="00D60FC4" w:rsidP="006E1C6E">
            <w:pPr>
              <w:rPr>
                <w:b/>
                <w:bCs/>
              </w:rPr>
            </w:pPr>
            <w:r>
              <w:rPr>
                <w:b/>
                <w:bCs/>
              </w:rPr>
              <w:t>Manufacturer</w:t>
            </w:r>
          </w:p>
        </w:tc>
        <w:tc>
          <w:tcPr>
            <w:tcW w:w="1476" w:type="dxa"/>
          </w:tcPr>
          <w:p w14:paraId="51387D9E" w14:textId="5D508BD0" w:rsidR="00D60FC4" w:rsidRDefault="00D60FC4" w:rsidP="006E1C6E">
            <w:pPr>
              <w:rPr>
                <w:b/>
                <w:bCs/>
              </w:rPr>
            </w:pPr>
            <w:r>
              <w:rPr>
                <w:b/>
                <w:bCs/>
              </w:rPr>
              <w:t>Condition</w:t>
            </w:r>
          </w:p>
        </w:tc>
      </w:tr>
      <w:tr w:rsidR="00D60FC4" w14:paraId="17AE5929" w14:textId="7F38073D" w:rsidTr="002A14F0">
        <w:trPr>
          <w:trHeight w:val="432"/>
        </w:trPr>
        <w:tc>
          <w:tcPr>
            <w:tcW w:w="1855" w:type="dxa"/>
          </w:tcPr>
          <w:p w14:paraId="5730EF4F" w14:textId="77777777" w:rsidR="00D60FC4" w:rsidRPr="006E1C6E" w:rsidRDefault="00D60FC4" w:rsidP="006E1C6E">
            <w:pPr>
              <w:rPr>
                <w:b/>
                <w:bCs/>
              </w:rPr>
            </w:pPr>
          </w:p>
        </w:tc>
        <w:tc>
          <w:tcPr>
            <w:tcW w:w="1671" w:type="dxa"/>
          </w:tcPr>
          <w:p w14:paraId="0B597C0D" w14:textId="77777777" w:rsidR="00D60FC4" w:rsidRDefault="00D60FC4" w:rsidP="006E1C6E"/>
        </w:tc>
        <w:tc>
          <w:tcPr>
            <w:tcW w:w="1513" w:type="dxa"/>
          </w:tcPr>
          <w:p w14:paraId="02F8A3BE" w14:textId="77777777" w:rsidR="00D60FC4" w:rsidRDefault="00D60FC4" w:rsidP="006E1C6E"/>
        </w:tc>
        <w:tc>
          <w:tcPr>
            <w:tcW w:w="1282" w:type="dxa"/>
          </w:tcPr>
          <w:p w14:paraId="237A9E22" w14:textId="77777777" w:rsidR="00D60FC4" w:rsidRDefault="00D60FC4" w:rsidP="006E1C6E"/>
        </w:tc>
        <w:tc>
          <w:tcPr>
            <w:tcW w:w="1648" w:type="dxa"/>
          </w:tcPr>
          <w:p w14:paraId="32113247" w14:textId="77777777" w:rsidR="00D60FC4" w:rsidRDefault="00D60FC4" w:rsidP="006E1C6E"/>
        </w:tc>
        <w:tc>
          <w:tcPr>
            <w:tcW w:w="1476" w:type="dxa"/>
          </w:tcPr>
          <w:p w14:paraId="58C2A2E9" w14:textId="77777777" w:rsidR="00D60FC4" w:rsidRDefault="00D60FC4" w:rsidP="006E1C6E"/>
        </w:tc>
      </w:tr>
      <w:tr w:rsidR="00D60FC4" w14:paraId="7B78EDC8" w14:textId="3DF0ABAC" w:rsidTr="002A14F0">
        <w:trPr>
          <w:trHeight w:val="432"/>
        </w:trPr>
        <w:tc>
          <w:tcPr>
            <w:tcW w:w="1855" w:type="dxa"/>
          </w:tcPr>
          <w:p w14:paraId="169F4906" w14:textId="77777777" w:rsidR="00D60FC4" w:rsidRPr="006E1C6E" w:rsidRDefault="00D60FC4" w:rsidP="006E1C6E">
            <w:pPr>
              <w:rPr>
                <w:b/>
                <w:bCs/>
              </w:rPr>
            </w:pPr>
          </w:p>
        </w:tc>
        <w:tc>
          <w:tcPr>
            <w:tcW w:w="1671" w:type="dxa"/>
          </w:tcPr>
          <w:p w14:paraId="77C12E76" w14:textId="77777777" w:rsidR="00D60FC4" w:rsidRDefault="00D60FC4" w:rsidP="006E1C6E"/>
        </w:tc>
        <w:tc>
          <w:tcPr>
            <w:tcW w:w="1513" w:type="dxa"/>
          </w:tcPr>
          <w:p w14:paraId="4920696A" w14:textId="77777777" w:rsidR="00D60FC4" w:rsidRDefault="00D60FC4" w:rsidP="006E1C6E"/>
        </w:tc>
        <w:tc>
          <w:tcPr>
            <w:tcW w:w="1282" w:type="dxa"/>
          </w:tcPr>
          <w:p w14:paraId="54F6B5F5" w14:textId="77777777" w:rsidR="00D60FC4" w:rsidRDefault="00D60FC4" w:rsidP="006E1C6E"/>
        </w:tc>
        <w:tc>
          <w:tcPr>
            <w:tcW w:w="1648" w:type="dxa"/>
          </w:tcPr>
          <w:p w14:paraId="17AF54FE" w14:textId="77777777" w:rsidR="00D60FC4" w:rsidRDefault="00D60FC4" w:rsidP="006E1C6E"/>
        </w:tc>
        <w:tc>
          <w:tcPr>
            <w:tcW w:w="1476" w:type="dxa"/>
          </w:tcPr>
          <w:p w14:paraId="3C5C57B6" w14:textId="77777777" w:rsidR="00D60FC4" w:rsidRDefault="00D60FC4" w:rsidP="006E1C6E"/>
        </w:tc>
      </w:tr>
      <w:tr w:rsidR="00D60FC4" w14:paraId="0C9ABE9D" w14:textId="3D9DA6E0" w:rsidTr="002A14F0">
        <w:trPr>
          <w:trHeight w:val="432"/>
        </w:trPr>
        <w:tc>
          <w:tcPr>
            <w:tcW w:w="1855" w:type="dxa"/>
          </w:tcPr>
          <w:p w14:paraId="69470F89" w14:textId="77777777" w:rsidR="00D60FC4" w:rsidRPr="006E1C6E" w:rsidRDefault="00D60FC4" w:rsidP="006E1C6E">
            <w:pPr>
              <w:rPr>
                <w:b/>
                <w:bCs/>
              </w:rPr>
            </w:pPr>
          </w:p>
        </w:tc>
        <w:tc>
          <w:tcPr>
            <w:tcW w:w="1671" w:type="dxa"/>
          </w:tcPr>
          <w:p w14:paraId="662BDA9A" w14:textId="77777777" w:rsidR="00D60FC4" w:rsidRDefault="00D60FC4" w:rsidP="006E1C6E"/>
        </w:tc>
        <w:tc>
          <w:tcPr>
            <w:tcW w:w="1513" w:type="dxa"/>
          </w:tcPr>
          <w:p w14:paraId="3B6E2C00" w14:textId="77777777" w:rsidR="00D60FC4" w:rsidRDefault="00D60FC4" w:rsidP="006E1C6E"/>
        </w:tc>
        <w:tc>
          <w:tcPr>
            <w:tcW w:w="1282" w:type="dxa"/>
          </w:tcPr>
          <w:p w14:paraId="6417BD55" w14:textId="77777777" w:rsidR="00D60FC4" w:rsidRDefault="00D60FC4" w:rsidP="006E1C6E"/>
        </w:tc>
        <w:tc>
          <w:tcPr>
            <w:tcW w:w="1648" w:type="dxa"/>
          </w:tcPr>
          <w:p w14:paraId="7DC75D89" w14:textId="77777777" w:rsidR="00D60FC4" w:rsidRDefault="00D60FC4" w:rsidP="006E1C6E"/>
        </w:tc>
        <w:tc>
          <w:tcPr>
            <w:tcW w:w="1476" w:type="dxa"/>
          </w:tcPr>
          <w:p w14:paraId="645C540B" w14:textId="77777777" w:rsidR="00D60FC4" w:rsidRDefault="00D60FC4" w:rsidP="006E1C6E"/>
        </w:tc>
      </w:tr>
      <w:tr w:rsidR="00D60FC4" w14:paraId="7E6197D5" w14:textId="45110CD4" w:rsidTr="002A14F0">
        <w:trPr>
          <w:trHeight w:val="432"/>
        </w:trPr>
        <w:tc>
          <w:tcPr>
            <w:tcW w:w="1855" w:type="dxa"/>
          </w:tcPr>
          <w:p w14:paraId="278F52DF" w14:textId="77777777" w:rsidR="00D60FC4" w:rsidRPr="004C515C" w:rsidDel="004C515C" w:rsidRDefault="00D60FC4" w:rsidP="006E1C6E">
            <w:pPr>
              <w:rPr>
                <w:b/>
                <w:bCs/>
              </w:rPr>
            </w:pPr>
          </w:p>
        </w:tc>
        <w:tc>
          <w:tcPr>
            <w:tcW w:w="1671" w:type="dxa"/>
          </w:tcPr>
          <w:p w14:paraId="406AF394" w14:textId="77777777" w:rsidR="00D60FC4" w:rsidRDefault="00D60FC4" w:rsidP="006E1C6E"/>
        </w:tc>
        <w:tc>
          <w:tcPr>
            <w:tcW w:w="1513" w:type="dxa"/>
          </w:tcPr>
          <w:p w14:paraId="620F41F1" w14:textId="77777777" w:rsidR="00D60FC4" w:rsidRDefault="00D60FC4" w:rsidP="006E1C6E"/>
        </w:tc>
        <w:tc>
          <w:tcPr>
            <w:tcW w:w="1282" w:type="dxa"/>
          </w:tcPr>
          <w:p w14:paraId="3A25EAE5" w14:textId="77777777" w:rsidR="00D60FC4" w:rsidRDefault="00D60FC4" w:rsidP="006E1C6E"/>
        </w:tc>
        <w:tc>
          <w:tcPr>
            <w:tcW w:w="1648" w:type="dxa"/>
          </w:tcPr>
          <w:p w14:paraId="5BB130C7" w14:textId="77777777" w:rsidR="00D60FC4" w:rsidRDefault="00D60FC4" w:rsidP="006E1C6E"/>
        </w:tc>
        <w:tc>
          <w:tcPr>
            <w:tcW w:w="1476" w:type="dxa"/>
          </w:tcPr>
          <w:p w14:paraId="37A9171D" w14:textId="77777777" w:rsidR="00D60FC4" w:rsidRDefault="00D60FC4" w:rsidP="006E1C6E"/>
        </w:tc>
      </w:tr>
      <w:tr w:rsidR="00D60FC4" w14:paraId="3B8DFA87" w14:textId="6CE87EB0" w:rsidTr="002A14F0">
        <w:trPr>
          <w:trHeight w:val="432"/>
        </w:trPr>
        <w:tc>
          <w:tcPr>
            <w:tcW w:w="1855" w:type="dxa"/>
          </w:tcPr>
          <w:p w14:paraId="45B565EF" w14:textId="77777777" w:rsidR="00D60FC4" w:rsidRPr="004C515C" w:rsidDel="004C515C" w:rsidRDefault="00D60FC4" w:rsidP="006E1C6E">
            <w:pPr>
              <w:rPr>
                <w:b/>
                <w:bCs/>
              </w:rPr>
            </w:pPr>
          </w:p>
        </w:tc>
        <w:tc>
          <w:tcPr>
            <w:tcW w:w="1671" w:type="dxa"/>
          </w:tcPr>
          <w:p w14:paraId="5B146314" w14:textId="77777777" w:rsidR="00D60FC4" w:rsidRDefault="00D60FC4" w:rsidP="006E1C6E"/>
        </w:tc>
        <w:tc>
          <w:tcPr>
            <w:tcW w:w="1513" w:type="dxa"/>
          </w:tcPr>
          <w:p w14:paraId="3829EDA1" w14:textId="77777777" w:rsidR="00D60FC4" w:rsidRDefault="00D60FC4" w:rsidP="006E1C6E"/>
        </w:tc>
        <w:tc>
          <w:tcPr>
            <w:tcW w:w="1282" w:type="dxa"/>
          </w:tcPr>
          <w:p w14:paraId="2E5106E5" w14:textId="77777777" w:rsidR="00D60FC4" w:rsidRDefault="00D60FC4" w:rsidP="006E1C6E"/>
        </w:tc>
        <w:tc>
          <w:tcPr>
            <w:tcW w:w="1648" w:type="dxa"/>
          </w:tcPr>
          <w:p w14:paraId="75825AD3" w14:textId="77777777" w:rsidR="00D60FC4" w:rsidRDefault="00D60FC4" w:rsidP="006E1C6E"/>
        </w:tc>
        <w:tc>
          <w:tcPr>
            <w:tcW w:w="1476" w:type="dxa"/>
          </w:tcPr>
          <w:p w14:paraId="24E3567A" w14:textId="77777777" w:rsidR="00D60FC4" w:rsidRDefault="00D60FC4" w:rsidP="006E1C6E"/>
        </w:tc>
      </w:tr>
    </w:tbl>
    <w:p w14:paraId="1642EA5D" w14:textId="54DA384F" w:rsidR="00BF0EED" w:rsidRDefault="00BF0EED" w:rsidP="00BF0EED">
      <w:pPr>
        <w:widowControl w:val="0"/>
        <w:autoSpaceDE w:val="0"/>
        <w:autoSpaceDN w:val="0"/>
        <w:rPr>
          <w:rFonts w:eastAsia="Arial" w:cs="Arial"/>
          <w:sz w:val="20"/>
          <w:szCs w:val="20"/>
        </w:rPr>
      </w:pPr>
    </w:p>
    <w:p w14:paraId="6CFC5F4E" w14:textId="37DD5CFF" w:rsidR="0094016B" w:rsidRDefault="0094016B" w:rsidP="0094016B">
      <w:pPr>
        <w:pStyle w:val="Heading2"/>
      </w:pPr>
      <w:r>
        <w:t xml:space="preserve">Equipment </w:t>
      </w:r>
      <w:r>
        <w:t xml:space="preserve">location </w:t>
      </w:r>
      <w:r>
        <w:t>information</w:t>
      </w:r>
    </w:p>
    <w:p w14:paraId="77C76E5C" w14:textId="721423CE" w:rsidR="00BF0EED" w:rsidRPr="00BF0EED" w:rsidRDefault="00D60FC4" w:rsidP="0094016B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603EC9C" wp14:editId="7CAE541B">
                <wp:simplePos x="0" y="0"/>
                <wp:positionH relativeFrom="margin">
                  <wp:align>left</wp:align>
                </wp:positionH>
                <wp:positionV relativeFrom="paragraph">
                  <wp:posOffset>314960</wp:posOffset>
                </wp:positionV>
                <wp:extent cx="4929505" cy="45085"/>
                <wp:effectExtent l="0" t="0" r="0" b="0"/>
                <wp:wrapTopAndBottom/>
                <wp:docPr id="52099936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950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60FD0" id="Graphic 9" o:spid="_x0000_s1026" style="position:absolute;margin-left:0;margin-top:24.8pt;width:388.15pt;height:3.55pt;z-index:-25164697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38E1AFF7" w14:textId="1DED7EE4" w:rsidR="00BF0EED" w:rsidRPr="0013077B" w:rsidRDefault="002A14F0" w:rsidP="00BF0EED">
      <w:pPr>
        <w:widowControl w:val="0"/>
        <w:autoSpaceDE w:val="0"/>
        <w:autoSpaceDN w:val="0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Complete address and site description</w:t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</w:p>
    <w:p w14:paraId="3A766E18" w14:textId="23A0A87F" w:rsidR="00BF0EED" w:rsidRDefault="00D60FC4" w:rsidP="00BF0EED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88C6467" wp14:editId="1B8049EC">
                <wp:simplePos x="0" y="0"/>
                <wp:positionH relativeFrom="margin">
                  <wp:align>right</wp:align>
                </wp:positionH>
                <wp:positionV relativeFrom="paragraph">
                  <wp:posOffset>365125</wp:posOffset>
                </wp:positionV>
                <wp:extent cx="1390650" cy="45085"/>
                <wp:effectExtent l="0" t="0" r="0" b="0"/>
                <wp:wrapTopAndBottom/>
                <wp:docPr id="1002288042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819C6" id="Graphic 9" o:spid="_x0000_s1026" style="position:absolute;margin-left:58.3pt;margin-top:28.75pt;width:109.5pt;height:3.55pt;z-index:-25164800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E9B0626" wp14:editId="1C3F8C3E">
                <wp:simplePos x="0" y="0"/>
                <wp:positionH relativeFrom="margin">
                  <wp:align>left</wp:align>
                </wp:positionH>
                <wp:positionV relativeFrom="paragraph">
                  <wp:posOffset>309880</wp:posOffset>
                </wp:positionV>
                <wp:extent cx="2434590" cy="45085"/>
                <wp:effectExtent l="0" t="0" r="0" b="0"/>
                <wp:wrapTopAndBottom/>
                <wp:docPr id="49326026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43459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EB11F" id="Graphic 9" o:spid="_x0000_s1026" style="position:absolute;margin-left:0;margin-top:24.4pt;width:191.7pt;height:3.55pt;flip:y;z-index:-25164902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4C2A3828" w14:textId="7E2E6019" w:rsidR="00DF2154" w:rsidRDefault="002A14F0" w:rsidP="00BF0EED">
      <w:pPr>
        <w:rPr>
          <w:rFonts w:eastAsia="Arial" w:cs="Arial"/>
          <w:spacing w:val="-4"/>
          <w:sz w:val="20"/>
          <w:szCs w:val="20"/>
        </w:rPr>
      </w:pPr>
      <w:r>
        <w:rPr>
          <w:rFonts w:eastAsia="Arial" w:cs="Arial"/>
          <w:spacing w:val="-2"/>
          <w:sz w:val="20"/>
          <w:szCs w:val="20"/>
        </w:rPr>
        <w:t>Responsible individual</w:t>
      </w:r>
      <w:r w:rsidR="00BF0EED">
        <w:rPr>
          <w:rFonts w:eastAsia="Arial" w:cs="Arial"/>
          <w:spacing w:val="-2"/>
          <w:sz w:val="20"/>
          <w:szCs w:val="20"/>
        </w:rPr>
        <w:tab/>
      </w:r>
      <w:r w:rsidR="00BF0EED">
        <w:rPr>
          <w:rFonts w:eastAsia="Arial" w:cs="Arial"/>
          <w:spacing w:val="-2"/>
          <w:sz w:val="20"/>
          <w:szCs w:val="20"/>
        </w:rPr>
        <w:tab/>
      </w:r>
      <w:r w:rsidR="00BF0EED">
        <w:rPr>
          <w:rFonts w:eastAsia="Arial" w:cs="Arial"/>
          <w:spacing w:val="-2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 xml:space="preserve"> </w:t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D60FC4">
        <w:rPr>
          <w:rFonts w:eastAsia="Arial" w:cs="Arial"/>
          <w:sz w:val="20"/>
          <w:szCs w:val="20"/>
        </w:rPr>
        <w:tab/>
      </w:r>
      <w:r w:rsidR="00D60FC4">
        <w:rPr>
          <w:rFonts w:eastAsia="Arial" w:cs="Arial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>ASURITE ID</w:t>
      </w:r>
    </w:p>
    <w:p w14:paraId="2F141BFF" w14:textId="77777777" w:rsidR="002A14F0" w:rsidRDefault="002A14F0" w:rsidP="00BF0EED">
      <w:pPr>
        <w:rPr>
          <w:rFonts w:eastAsia="Arial" w:cs="Arial"/>
          <w:spacing w:val="-4"/>
          <w:sz w:val="20"/>
          <w:szCs w:val="20"/>
        </w:rPr>
      </w:pPr>
    </w:p>
    <w:p w14:paraId="2CB97CBC" w14:textId="7F8F148B" w:rsidR="002A14F0" w:rsidRDefault="002A14F0" w:rsidP="00BF0EED">
      <w:pPr>
        <w:rPr>
          <w:rFonts w:eastAsia="Arial" w:cs="Arial"/>
          <w:spacing w:val="-4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F0E3288" wp14:editId="552E2E8F">
                <wp:simplePos x="0" y="0"/>
                <wp:positionH relativeFrom="margin">
                  <wp:align>right</wp:align>
                </wp:positionH>
                <wp:positionV relativeFrom="paragraph">
                  <wp:posOffset>168469</wp:posOffset>
                </wp:positionV>
                <wp:extent cx="1390650" cy="45085"/>
                <wp:effectExtent l="0" t="0" r="0" b="0"/>
                <wp:wrapTopAndBottom/>
                <wp:docPr id="180629530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DBDD6" id="Graphic 9" o:spid="_x0000_s1026" style="position:absolute;margin-left:58.3pt;margin-top:13.25pt;width:109.5pt;height:3.55pt;z-index:-25164083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2A7884F" wp14:editId="1024F9BF">
                <wp:simplePos x="0" y="0"/>
                <wp:positionH relativeFrom="margin">
                  <wp:posOffset>0</wp:posOffset>
                </wp:positionH>
                <wp:positionV relativeFrom="paragraph">
                  <wp:posOffset>148590</wp:posOffset>
                </wp:positionV>
                <wp:extent cx="2434590" cy="45085"/>
                <wp:effectExtent l="0" t="0" r="0" b="0"/>
                <wp:wrapTopAndBottom/>
                <wp:docPr id="916679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43459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8E837" id="Graphic 9" o:spid="_x0000_s1026" style="position:absolute;margin-left:0;margin-top:11.7pt;width:191.7pt;height:3.55pt;flip:y;z-index:-2516449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197D9650" w14:textId="33620D75" w:rsidR="002A14F0" w:rsidRDefault="002A14F0" w:rsidP="00BF0EED">
      <w:pPr>
        <w:rPr>
          <w:rFonts w:eastAsia="Arial" w:cs="Arial"/>
          <w:spacing w:val="-4"/>
          <w:sz w:val="20"/>
          <w:szCs w:val="20"/>
        </w:rPr>
      </w:pPr>
      <w:r>
        <w:rPr>
          <w:rFonts w:eastAsia="Arial" w:cs="Arial"/>
          <w:spacing w:val="-4"/>
          <w:sz w:val="20"/>
          <w:szCs w:val="20"/>
        </w:rPr>
        <w:t>Signature</w:t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  <w:t>Date</w:t>
      </w:r>
    </w:p>
    <w:p w14:paraId="69766F0C" w14:textId="77777777" w:rsidR="002A14F0" w:rsidRDefault="002A14F0" w:rsidP="00BF0EED">
      <w:pPr>
        <w:rPr>
          <w:rFonts w:eastAsia="Arial" w:cs="Arial"/>
          <w:spacing w:val="-4"/>
          <w:sz w:val="20"/>
          <w:szCs w:val="20"/>
        </w:rPr>
      </w:pPr>
    </w:p>
    <w:p w14:paraId="3CA5012B" w14:textId="1F17A735" w:rsidR="002A14F0" w:rsidRDefault="002A14F0" w:rsidP="00BF0EED">
      <w:pPr>
        <w:rPr>
          <w:rFonts w:eastAsia="Arial" w:cs="Arial"/>
          <w:spacing w:val="-4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C0CF5C4" wp14:editId="3AB3CEF7">
                <wp:simplePos x="0" y="0"/>
                <wp:positionH relativeFrom="margin">
                  <wp:align>right</wp:align>
                </wp:positionH>
                <wp:positionV relativeFrom="paragraph">
                  <wp:posOffset>193675</wp:posOffset>
                </wp:positionV>
                <wp:extent cx="1390650" cy="45085"/>
                <wp:effectExtent l="0" t="0" r="0" b="0"/>
                <wp:wrapTopAndBottom/>
                <wp:docPr id="85279471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461C6" id="Graphic 9" o:spid="_x0000_s1026" style="position:absolute;margin-left:58.3pt;margin-top:15.25pt;width:109.5pt;height:3.55pt;z-index:-25163878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0C43A35" wp14:editId="02F9A20E">
                <wp:simplePos x="0" y="0"/>
                <wp:positionH relativeFrom="margin">
                  <wp:posOffset>0</wp:posOffset>
                </wp:positionH>
                <wp:positionV relativeFrom="paragraph">
                  <wp:posOffset>148590</wp:posOffset>
                </wp:positionV>
                <wp:extent cx="2434590" cy="45085"/>
                <wp:effectExtent l="0" t="0" r="0" b="0"/>
                <wp:wrapTopAndBottom/>
                <wp:docPr id="1141907944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43459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988C2" id="Graphic 9" o:spid="_x0000_s1026" style="position:absolute;margin-left:0;margin-top:11.7pt;width:191.7pt;height:3.55pt;flip:y;z-index:-2516428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7E8491E7" w14:textId="69163114" w:rsidR="002A14F0" w:rsidRDefault="002A14F0" w:rsidP="00BF0EED">
      <w:pPr>
        <w:rPr>
          <w:rFonts w:eastAsia="Arial" w:cs="Arial"/>
          <w:spacing w:val="-4"/>
          <w:sz w:val="20"/>
          <w:szCs w:val="20"/>
        </w:rPr>
      </w:pPr>
      <w:r>
        <w:rPr>
          <w:rFonts w:eastAsia="Arial" w:cs="Arial"/>
          <w:spacing w:val="-4"/>
          <w:sz w:val="20"/>
          <w:szCs w:val="20"/>
        </w:rPr>
        <w:t>Department name</w:t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  <w:t>Expected return date</w:t>
      </w:r>
    </w:p>
    <w:p w14:paraId="4308CD46" w14:textId="77777777" w:rsidR="008D7ECA" w:rsidRDefault="008D7ECA" w:rsidP="00BF0EED">
      <w:pPr>
        <w:rPr>
          <w:rFonts w:eastAsia="Arial" w:cs="Arial"/>
          <w:spacing w:val="-4"/>
          <w:sz w:val="20"/>
          <w:szCs w:val="20"/>
        </w:rPr>
      </w:pPr>
    </w:p>
    <w:p w14:paraId="76CAB7D6" w14:textId="1F998213" w:rsidR="0094016B" w:rsidRDefault="0094016B" w:rsidP="0094016B">
      <w:pPr>
        <w:pStyle w:val="Heading2"/>
      </w:pPr>
      <w:r>
        <w:t>Authorization — dean, chair or department head only</w:t>
      </w:r>
    </w:p>
    <w:p w14:paraId="7AF3D1F6" w14:textId="77777777" w:rsidR="0094016B" w:rsidRPr="008D7ECA" w:rsidRDefault="0094016B" w:rsidP="000E0E7E">
      <w:pPr>
        <w:rPr>
          <w:rStyle w:val="ASUblackongold"/>
          <w:sz w:val="20"/>
          <w:szCs w:val="20"/>
        </w:rPr>
      </w:pPr>
    </w:p>
    <w:p w14:paraId="047DD247" w14:textId="541766BC" w:rsidR="002A14F0" w:rsidRDefault="002A14F0" w:rsidP="000E0E7E">
      <w:pPr>
        <w:rPr>
          <w:rFonts w:eastAsia="Arial" w:cs="Arial"/>
          <w:spacing w:val="-4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6E62F8E9" wp14:editId="621DBA8F">
                <wp:simplePos x="0" y="0"/>
                <wp:positionH relativeFrom="margin">
                  <wp:align>right</wp:align>
                </wp:positionH>
                <wp:positionV relativeFrom="paragraph">
                  <wp:posOffset>194310</wp:posOffset>
                </wp:positionV>
                <wp:extent cx="1390650" cy="45085"/>
                <wp:effectExtent l="0" t="0" r="0" b="0"/>
                <wp:wrapTopAndBottom/>
                <wp:docPr id="197851194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1B3D6" id="Graphic 9" o:spid="_x0000_s1026" style="position:absolute;margin-left:58.3pt;margin-top:15.3pt;width:109.5pt;height:3.55pt;z-index:-2516326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66FC6658" wp14:editId="553DFDE9">
                <wp:simplePos x="0" y="0"/>
                <wp:positionH relativeFrom="margin">
                  <wp:posOffset>0</wp:posOffset>
                </wp:positionH>
                <wp:positionV relativeFrom="paragraph">
                  <wp:posOffset>149225</wp:posOffset>
                </wp:positionV>
                <wp:extent cx="2434590" cy="45085"/>
                <wp:effectExtent l="0" t="0" r="0" b="0"/>
                <wp:wrapTopAndBottom/>
                <wp:docPr id="1407422523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43459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EB31E" id="Graphic 9" o:spid="_x0000_s1026" style="position:absolute;margin-left:0;margin-top:11.75pt;width:191.7pt;height:3.55pt;flip:y;z-index:-2516367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01D12B6F" w14:textId="4C6E7C07" w:rsidR="002A14F0" w:rsidRDefault="002A14F0" w:rsidP="000E0E7E">
      <w:pPr>
        <w:rPr>
          <w:rFonts w:eastAsia="Arial" w:cs="Arial"/>
          <w:spacing w:val="-4"/>
          <w:sz w:val="20"/>
          <w:szCs w:val="20"/>
        </w:rPr>
      </w:pPr>
      <w:r>
        <w:rPr>
          <w:rFonts w:eastAsia="Arial" w:cs="Arial"/>
          <w:spacing w:val="-4"/>
          <w:sz w:val="20"/>
          <w:szCs w:val="20"/>
        </w:rPr>
        <w:t>Name</w:t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  <w:t>Title</w:t>
      </w:r>
    </w:p>
    <w:p w14:paraId="5A9DCBDC" w14:textId="42FBD151" w:rsidR="002A14F0" w:rsidRDefault="002A14F0" w:rsidP="000E0E7E">
      <w:pPr>
        <w:rPr>
          <w:rFonts w:eastAsia="Arial" w:cs="Arial"/>
          <w:spacing w:val="-4"/>
          <w:sz w:val="20"/>
          <w:szCs w:val="20"/>
        </w:rPr>
      </w:pPr>
    </w:p>
    <w:p w14:paraId="64DCD4E0" w14:textId="4B8B070F" w:rsidR="002A14F0" w:rsidRDefault="002A14F0" w:rsidP="000E0E7E">
      <w:pPr>
        <w:rPr>
          <w:rFonts w:eastAsia="Arial" w:cs="Arial"/>
          <w:spacing w:val="-4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B0E5C38" wp14:editId="78F6DC70">
                <wp:simplePos x="0" y="0"/>
                <wp:positionH relativeFrom="margin">
                  <wp:align>right</wp:align>
                </wp:positionH>
                <wp:positionV relativeFrom="paragraph">
                  <wp:posOffset>177469</wp:posOffset>
                </wp:positionV>
                <wp:extent cx="1390650" cy="45085"/>
                <wp:effectExtent l="0" t="0" r="0" b="0"/>
                <wp:wrapTopAndBottom/>
                <wp:docPr id="1067115920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0FC3C" id="Graphic 9" o:spid="_x0000_s1026" style="position:absolute;margin-left:58.3pt;margin-top:13.95pt;width:109.5pt;height:3.55pt;z-index:-2516305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02BF3647" wp14:editId="7C91F1AB">
                <wp:simplePos x="0" y="0"/>
                <wp:positionH relativeFrom="margin">
                  <wp:posOffset>0</wp:posOffset>
                </wp:positionH>
                <wp:positionV relativeFrom="paragraph">
                  <wp:posOffset>149225</wp:posOffset>
                </wp:positionV>
                <wp:extent cx="2434590" cy="45085"/>
                <wp:effectExtent l="0" t="0" r="0" b="0"/>
                <wp:wrapTopAndBottom/>
                <wp:docPr id="50849674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43459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80D05" id="Graphic 9" o:spid="_x0000_s1026" style="position:absolute;margin-left:0;margin-top:11.75pt;width:191.7pt;height:3.55pt;flip:y;z-index:-2516346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5DE0479C" w14:textId="0E717741" w:rsidR="008D7ECA" w:rsidRDefault="002A14F0" w:rsidP="000E0E7E">
      <w:pPr>
        <w:rPr>
          <w:rFonts w:eastAsia="Arial" w:cs="Arial"/>
          <w:spacing w:val="-4"/>
          <w:sz w:val="20"/>
          <w:szCs w:val="20"/>
        </w:rPr>
      </w:pPr>
      <w:r>
        <w:rPr>
          <w:rFonts w:eastAsia="Arial" w:cs="Arial"/>
          <w:spacing w:val="-4"/>
          <w:sz w:val="20"/>
          <w:szCs w:val="20"/>
        </w:rPr>
        <w:t>Signature</w:t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  <w:t>Date</w:t>
      </w:r>
    </w:p>
    <w:p w14:paraId="0CE63DE7" w14:textId="59BE158D" w:rsidR="0094016B" w:rsidRPr="0094016B" w:rsidRDefault="0094016B" w:rsidP="0094016B">
      <w:pPr>
        <w:pStyle w:val="Heading1"/>
      </w:pPr>
      <w:r>
        <w:lastRenderedPageBreak/>
        <w:t>Off-campus use of equipment authorization</w:t>
      </w:r>
    </w:p>
    <w:p w14:paraId="5469124D" w14:textId="77777777" w:rsidR="008D7ECA" w:rsidRPr="008D7ECA" w:rsidRDefault="008D7ECA" w:rsidP="000E0E7E">
      <w:pPr>
        <w:rPr>
          <w:rStyle w:val="ASUblackongold"/>
        </w:rPr>
      </w:pPr>
    </w:p>
    <w:p w14:paraId="53FE14FB" w14:textId="1EE7E9E3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  <w:r>
        <w:rPr>
          <w:rFonts w:eastAsia="Arial" w:cs="Arial"/>
          <w:spacing w:val="-4"/>
          <w:sz w:val="20"/>
          <w:szCs w:val="20"/>
        </w:rPr>
        <w:t>Fill out and submit the following section only when the equipment has been returned to ASU</w:t>
      </w:r>
    </w:p>
    <w:p w14:paraId="0ED8D776" w14:textId="77777777" w:rsidR="0094016B" w:rsidRDefault="0094016B" w:rsidP="000E0E7E">
      <w:pPr>
        <w:rPr>
          <w:rFonts w:eastAsia="Arial" w:cs="Arial"/>
          <w:spacing w:val="-4"/>
          <w:sz w:val="20"/>
          <w:szCs w:val="20"/>
        </w:rPr>
      </w:pPr>
    </w:p>
    <w:p w14:paraId="76AC409A" w14:textId="5C5B653D" w:rsidR="0094016B" w:rsidRDefault="0094016B" w:rsidP="0094016B">
      <w:pPr>
        <w:pStyle w:val="Heading2"/>
        <w:rPr>
          <w:rFonts w:eastAsia="Arial"/>
        </w:rPr>
      </w:pPr>
      <w:r w:rsidRPr="0094016B">
        <w:rPr>
          <w:rFonts w:eastAsia="Arial"/>
        </w:rPr>
        <w:t>Equipment</w:t>
      </w:r>
      <w:r>
        <w:rPr>
          <w:rFonts w:eastAsia="Arial"/>
        </w:rPr>
        <w:t xml:space="preserve"> returned</w:t>
      </w:r>
      <w:r w:rsidRPr="0094016B">
        <w:rPr>
          <w:rFonts w:eastAsia="Arial"/>
        </w:rPr>
        <w:t xml:space="preserve"> </w:t>
      </w:r>
    </w:p>
    <w:p w14:paraId="5DBC1691" w14:textId="77777777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</w:p>
    <w:tbl>
      <w:tblPr>
        <w:tblStyle w:val="TableGrid"/>
        <w:tblW w:w="9216" w:type="dxa"/>
        <w:tblLook w:val="04A0" w:firstRow="1" w:lastRow="0" w:firstColumn="1" w:lastColumn="0" w:noHBand="0" w:noVBand="1"/>
      </w:tblPr>
      <w:tblGrid>
        <w:gridCol w:w="2304"/>
        <w:gridCol w:w="2304"/>
        <w:gridCol w:w="2304"/>
        <w:gridCol w:w="2304"/>
      </w:tblGrid>
      <w:tr w:rsidR="008D7ECA" w14:paraId="1FC0B18B" w14:textId="77777777" w:rsidTr="008D7ECA">
        <w:trPr>
          <w:trHeight w:val="432"/>
        </w:trPr>
        <w:tc>
          <w:tcPr>
            <w:tcW w:w="2304" w:type="dxa"/>
          </w:tcPr>
          <w:p w14:paraId="32FC8C9C" w14:textId="22A2BE30" w:rsidR="008D7ECA" w:rsidRPr="008D7ECA" w:rsidRDefault="008D7ECA" w:rsidP="000E0E7E">
            <w:pPr>
              <w:rPr>
                <w:rFonts w:eastAsia="Arial" w:cs="Arial"/>
                <w:b/>
                <w:bCs/>
                <w:spacing w:val="-4"/>
                <w:sz w:val="20"/>
                <w:szCs w:val="20"/>
              </w:rPr>
            </w:pPr>
            <w:r w:rsidRPr="008D7ECA">
              <w:rPr>
                <w:rFonts w:eastAsia="Arial" w:cs="Arial"/>
                <w:b/>
                <w:bCs/>
                <w:spacing w:val="-4"/>
                <w:sz w:val="20"/>
                <w:szCs w:val="20"/>
              </w:rPr>
              <w:t>ASU property control number</w:t>
            </w:r>
          </w:p>
        </w:tc>
        <w:tc>
          <w:tcPr>
            <w:tcW w:w="2304" w:type="dxa"/>
          </w:tcPr>
          <w:p w14:paraId="1DAB1B75" w14:textId="7104ACB2" w:rsidR="008D7ECA" w:rsidRPr="008D7ECA" w:rsidRDefault="008D7ECA" w:rsidP="000E0E7E">
            <w:pPr>
              <w:rPr>
                <w:rFonts w:eastAsia="Arial" w:cs="Arial"/>
                <w:b/>
                <w:bCs/>
                <w:spacing w:val="-4"/>
                <w:sz w:val="20"/>
                <w:szCs w:val="20"/>
              </w:rPr>
            </w:pPr>
            <w:r w:rsidRPr="008D7ECA">
              <w:rPr>
                <w:rFonts w:eastAsia="Arial" w:cs="Arial"/>
                <w:b/>
                <w:bCs/>
                <w:spacing w:val="-4"/>
                <w:sz w:val="20"/>
                <w:szCs w:val="20"/>
              </w:rPr>
              <w:t>Description of equipment</w:t>
            </w:r>
          </w:p>
        </w:tc>
        <w:tc>
          <w:tcPr>
            <w:tcW w:w="2304" w:type="dxa"/>
          </w:tcPr>
          <w:p w14:paraId="484928BA" w14:textId="7ECBDA6A" w:rsidR="008D7ECA" w:rsidRPr="008D7ECA" w:rsidRDefault="008D7ECA" w:rsidP="000E0E7E">
            <w:pPr>
              <w:rPr>
                <w:rFonts w:eastAsia="Arial" w:cs="Arial"/>
                <w:b/>
                <w:bCs/>
                <w:spacing w:val="-4"/>
                <w:sz w:val="20"/>
                <w:szCs w:val="20"/>
              </w:rPr>
            </w:pPr>
            <w:r w:rsidRPr="008D7ECA">
              <w:rPr>
                <w:rFonts w:eastAsia="Arial" w:cs="Arial"/>
                <w:b/>
                <w:bCs/>
                <w:spacing w:val="-4"/>
                <w:sz w:val="20"/>
                <w:szCs w:val="20"/>
              </w:rPr>
              <w:t>Condition</w:t>
            </w:r>
          </w:p>
        </w:tc>
        <w:tc>
          <w:tcPr>
            <w:tcW w:w="2304" w:type="dxa"/>
          </w:tcPr>
          <w:p w14:paraId="39AC3D84" w14:textId="43A3394B" w:rsidR="008D7ECA" w:rsidRPr="008D7ECA" w:rsidRDefault="008D7ECA" w:rsidP="000E0E7E">
            <w:pPr>
              <w:rPr>
                <w:rFonts w:eastAsia="Arial" w:cs="Arial"/>
                <w:b/>
                <w:bCs/>
                <w:spacing w:val="-4"/>
                <w:sz w:val="20"/>
                <w:szCs w:val="20"/>
              </w:rPr>
            </w:pPr>
            <w:r w:rsidRPr="008D7ECA">
              <w:rPr>
                <w:rFonts w:eastAsia="Arial" w:cs="Arial"/>
                <w:b/>
                <w:bCs/>
                <w:spacing w:val="-4"/>
                <w:sz w:val="20"/>
                <w:szCs w:val="20"/>
              </w:rPr>
              <w:t>New location</w:t>
            </w:r>
          </w:p>
        </w:tc>
      </w:tr>
      <w:tr w:rsidR="008D7ECA" w14:paraId="6A20B377" w14:textId="77777777" w:rsidTr="008D7ECA">
        <w:trPr>
          <w:trHeight w:val="432"/>
        </w:trPr>
        <w:tc>
          <w:tcPr>
            <w:tcW w:w="2304" w:type="dxa"/>
          </w:tcPr>
          <w:p w14:paraId="3E67EB00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33AF401C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653B353B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2B760814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</w:tr>
      <w:tr w:rsidR="008D7ECA" w14:paraId="4E24FE07" w14:textId="77777777" w:rsidTr="008D7ECA">
        <w:trPr>
          <w:trHeight w:val="432"/>
        </w:trPr>
        <w:tc>
          <w:tcPr>
            <w:tcW w:w="2304" w:type="dxa"/>
          </w:tcPr>
          <w:p w14:paraId="0391D206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0C32D1FA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14AE143A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754AB595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</w:tr>
      <w:tr w:rsidR="008D7ECA" w14:paraId="6E72AC92" w14:textId="77777777" w:rsidTr="008D7ECA">
        <w:trPr>
          <w:trHeight w:val="432"/>
        </w:trPr>
        <w:tc>
          <w:tcPr>
            <w:tcW w:w="2304" w:type="dxa"/>
          </w:tcPr>
          <w:p w14:paraId="7C3237C5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2D92699E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64EA9F59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17F00814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</w:tr>
      <w:tr w:rsidR="008D7ECA" w14:paraId="014EF2A4" w14:textId="77777777" w:rsidTr="008D7ECA">
        <w:trPr>
          <w:trHeight w:val="432"/>
        </w:trPr>
        <w:tc>
          <w:tcPr>
            <w:tcW w:w="2304" w:type="dxa"/>
          </w:tcPr>
          <w:p w14:paraId="40535DEB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5946C408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0ADB4193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186F4FA4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</w:tr>
      <w:tr w:rsidR="008D7ECA" w14:paraId="7F29257F" w14:textId="77777777" w:rsidTr="008D7ECA">
        <w:trPr>
          <w:trHeight w:val="432"/>
        </w:trPr>
        <w:tc>
          <w:tcPr>
            <w:tcW w:w="2304" w:type="dxa"/>
          </w:tcPr>
          <w:p w14:paraId="4CBF2990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5CAA44B1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0B1A1544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  <w:tc>
          <w:tcPr>
            <w:tcW w:w="2304" w:type="dxa"/>
          </w:tcPr>
          <w:p w14:paraId="02AE98D0" w14:textId="77777777" w:rsidR="008D7ECA" w:rsidRDefault="008D7ECA" w:rsidP="000E0E7E">
            <w:pPr>
              <w:rPr>
                <w:rFonts w:eastAsia="Arial" w:cs="Arial"/>
                <w:spacing w:val="-4"/>
                <w:sz w:val="20"/>
                <w:szCs w:val="20"/>
              </w:rPr>
            </w:pPr>
          </w:p>
        </w:tc>
      </w:tr>
    </w:tbl>
    <w:p w14:paraId="7BB29429" w14:textId="77777777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</w:p>
    <w:p w14:paraId="03607266" w14:textId="6FC4D9AD" w:rsidR="008D7ECA" w:rsidRDefault="0094016B" w:rsidP="0094016B">
      <w:pPr>
        <w:pStyle w:val="Heading2"/>
        <w:rPr>
          <w:rFonts w:eastAsia="Arial"/>
        </w:rPr>
      </w:pPr>
      <w:r>
        <w:rPr>
          <w:rFonts w:eastAsia="Arial"/>
        </w:rPr>
        <w:t xml:space="preserve">Confirmation — dean, chair or department head only </w:t>
      </w:r>
    </w:p>
    <w:p w14:paraId="30DDD9D0" w14:textId="77777777" w:rsidR="0094016B" w:rsidRDefault="0094016B" w:rsidP="000E0E7E">
      <w:pPr>
        <w:rPr>
          <w:rFonts w:eastAsia="Arial" w:cs="Arial"/>
          <w:spacing w:val="-4"/>
          <w:sz w:val="20"/>
          <w:szCs w:val="20"/>
        </w:rPr>
      </w:pPr>
    </w:p>
    <w:p w14:paraId="03862D5E" w14:textId="6DDFB0D0" w:rsidR="008D7ECA" w:rsidRPr="008D7ECA" w:rsidRDefault="008D7ECA" w:rsidP="000E0E7E">
      <w:pPr>
        <w:rPr>
          <w:rStyle w:val="ASUblackongold"/>
          <w:sz w:val="20"/>
          <w:szCs w:val="20"/>
        </w:rPr>
      </w:pPr>
    </w:p>
    <w:p w14:paraId="3F67E125" w14:textId="77777777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</w:p>
    <w:p w14:paraId="017FD7B7" w14:textId="18DE190E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422ED85D" wp14:editId="5666AA79">
                <wp:simplePos x="0" y="0"/>
                <wp:positionH relativeFrom="margin">
                  <wp:align>right</wp:align>
                </wp:positionH>
                <wp:positionV relativeFrom="paragraph">
                  <wp:posOffset>193040</wp:posOffset>
                </wp:positionV>
                <wp:extent cx="1390650" cy="45085"/>
                <wp:effectExtent l="0" t="0" r="0" b="0"/>
                <wp:wrapTopAndBottom/>
                <wp:docPr id="388018826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FF795" id="Graphic 9" o:spid="_x0000_s1026" style="position:absolute;margin-left:58.3pt;margin-top:15.2pt;width:109.5pt;height:3.55pt;z-index:-25162444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0DF8967A" wp14:editId="14B17B73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2434590" cy="45085"/>
                <wp:effectExtent l="0" t="0" r="0" b="0"/>
                <wp:wrapTopAndBottom/>
                <wp:docPr id="52278964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43459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FDA00" id="Graphic 9" o:spid="_x0000_s1026" style="position:absolute;margin-left:0;margin-top:11.95pt;width:191.7pt;height:3.55pt;flip:y;z-index:-2516285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663D11E1" w14:textId="19C6FA3A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  <w:r>
        <w:rPr>
          <w:rFonts w:eastAsia="Arial" w:cs="Arial"/>
          <w:spacing w:val="-4"/>
          <w:sz w:val="20"/>
          <w:szCs w:val="20"/>
        </w:rPr>
        <w:t>Name</w:t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  <w:t>Title</w:t>
      </w:r>
    </w:p>
    <w:p w14:paraId="52EE4DC6" w14:textId="19C6482A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1274734C" wp14:editId="1E096466">
                <wp:simplePos x="0" y="0"/>
                <wp:positionH relativeFrom="margin">
                  <wp:align>left</wp:align>
                </wp:positionH>
                <wp:positionV relativeFrom="paragraph">
                  <wp:posOffset>316865</wp:posOffset>
                </wp:positionV>
                <wp:extent cx="2434590" cy="45085"/>
                <wp:effectExtent l="0" t="0" r="0" b="0"/>
                <wp:wrapTopAndBottom/>
                <wp:docPr id="1123106493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43459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BDC8E" id="Graphic 9" o:spid="_x0000_s1026" style="position:absolute;margin-left:0;margin-top:24.95pt;width:191.7pt;height:3.55pt;flip:y;z-index:-25162649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4AE61F5D" w14:textId="66CB3DA9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61C34DFB" wp14:editId="314F11EE">
                <wp:simplePos x="0" y="0"/>
                <wp:positionH relativeFrom="margin">
                  <wp:align>right</wp:align>
                </wp:positionH>
                <wp:positionV relativeFrom="paragraph">
                  <wp:posOffset>132080</wp:posOffset>
                </wp:positionV>
                <wp:extent cx="1390650" cy="45085"/>
                <wp:effectExtent l="0" t="0" r="0" b="0"/>
                <wp:wrapTopAndBottom/>
                <wp:docPr id="889798474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13906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C4C3C" id="Graphic 9" o:spid="_x0000_s1026" style="position:absolute;margin-left:58.3pt;margin-top:10.4pt;width:109.5pt;height:3.55pt;flip:y;z-index:-25162240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  <w:r>
        <w:rPr>
          <w:rFonts w:eastAsia="Arial" w:cs="Arial"/>
          <w:spacing w:val="-4"/>
          <w:sz w:val="20"/>
          <w:szCs w:val="20"/>
        </w:rPr>
        <w:t>Signature</w:t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ab/>
        <w:t>Date</w:t>
      </w:r>
    </w:p>
    <w:p w14:paraId="4BD92FCE" w14:textId="77777777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</w:p>
    <w:p w14:paraId="6F7187EB" w14:textId="77777777" w:rsidR="008D7ECA" w:rsidRDefault="008D7ECA" w:rsidP="000E0E7E">
      <w:pPr>
        <w:rPr>
          <w:rFonts w:eastAsia="Arial" w:cs="Arial"/>
          <w:spacing w:val="-4"/>
          <w:sz w:val="20"/>
          <w:szCs w:val="20"/>
        </w:rPr>
      </w:pPr>
    </w:p>
    <w:p w14:paraId="423A3F2D" w14:textId="11DF9169" w:rsidR="0094016B" w:rsidRDefault="0094016B" w:rsidP="0094016B">
      <w:pPr>
        <w:pStyle w:val="Heading2"/>
        <w:rPr>
          <w:rFonts w:eastAsia="Arial"/>
        </w:rPr>
      </w:pPr>
      <w:r>
        <w:rPr>
          <w:rFonts w:eastAsia="Arial"/>
        </w:rPr>
        <w:t>Questions or more information</w:t>
      </w:r>
    </w:p>
    <w:p w14:paraId="160FAEC7" w14:textId="6915F1A0" w:rsidR="0052167E" w:rsidRPr="0052167E" w:rsidRDefault="000E0E7E" w:rsidP="006F23E7">
      <w:pPr>
        <w:rPr>
          <w:rStyle w:val="Hyperlink"/>
        </w:rPr>
      </w:pPr>
      <w:r w:rsidRPr="000E0E7E">
        <w:rPr>
          <w:b/>
          <w:sz w:val="20"/>
          <w:szCs w:val="20"/>
        </w:rPr>
        <w:br/>
      </w:r>
      <w:r w:rsidR="00D31F44" w:rsidRPr="00D31F44">
        <w:rPr>
          <w:sz w:val="20"/>
          <w:szCs w:val="20"/>
        </w:rPr>
        <w:t xml:space="preserve">Please email </w:t>
      </w:r>
      <w:hyperlink r:id="rId9" w:history="1">
        <w:r w:rsidR="00D31F44" w:rsidRPr="00D31F44">
          <w:rPr>
            <w:rStyle w:val="Hyperlink"/>
            <w:sz w:val="20"/>
            <w:szCs w:val="20"/>
          </w:rPr>
          <w:t>Capital Asset Management</w:t>
        </w:r>
      </w:hyperlink>
    </w:p>
    <w:sectPr w:rsidR="0052167E" w:rsidRPr="0052167E" w:rsidSect="008236F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15448F" w14:textId="77777777" w:rsidR="008D2F2D" w:rsidRDefault="008D2F2D" w:rsidP="00E23D60">
      <w:r>
        <w:separator/>
      </w:r>
    </w:p>
  </w:endnote>
  <w:endnote w:type="continuationSeparator" w:id="0">
    <w:p w14:paraId="1470D627" w14:textId="77777777" w:rsidR="008D2F2D" w:rsidRDefault="008D2F2D" w:rsidP="00E2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0E0A7D" w14:textId="333E52E2" w:rsidR="00E23D60" w:rsidRPr="006141AF" w:rsidRDefault="00DF2154" w:rsidP="00CC062F">
    <w:pPr>
      <w:pStyle w:val="Footer"/>
      <w:rPr>
        <w:sz w:val="20"/>
      </w:rPr>
    </w:pPr>
    <w:r>
      <w:rPr>
        <w:sz w:val="20"/>
      </w:rPr>
      <w:t xml:space="preserve">Financial Services </w:t>
    </w:r>
    <w:r w:rsidR="00863084" w:rsidRPr="00863084">
      <w:rPr>
        <w:sz w:val="20"/>
      </w:rPr>
      <w:ptab w:relativeTo="margin" w:alignment="center" w:leader="none"/>
    </w:r>
    <w:r w:rsidR="00863084" w:rsidRPr="00863084">
      <w:rPr>
        <w:sz w:val="20"/>
      </w:rPr>
      <w:ptab w:relativeTo="margin" w:alignment="right" w:leader="none"/>
    </w:r>
    <w:r>
      <w:rPr>
        <w:sz w:val="20"/>
      </w:rPr>
      <w:t>0</w:t>
    </w:r>
    <w:r w:rsidR="0094016B">
      <w:rPr>
        <w:sz w:val="20"/>
      </w:rPr>
      <w:t>8</w:t>
    </w:r>
    <w:r>
      <w:rPr>
        <w:sz w:val="20"/>
      </w:rPr>
      <w:t>/</w:t>
    </w:r>
    <w:r w:rsidR="0094016B">
      <w:rPr>
        <w:sz w:val="20"/>
      </w:rPr>
      <w:t>17</w:t>
    </w:r>
    <w:r>
      <w:rPr>
        <w:sz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BFB903" w14:textId="77777777" w:rsidR="008D2F2D" w:rsidRDefault="008D2F2D" w:rsidP="00E23D60">
      <w:r>
        <w:separator/>
      </w:r>
    </w:p>
  </w:footnote>
  <w:footnote w:type="continuationSeparator" w:id="0">
    <w:p w14:paraId="74CDC41C" w14:textId="77777777" w:rsidR="008D2F2D" w:rsidRDefault="008D2F2D" w:rsidP="00E2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BB970" w14:textId="77777777" w:rsidR="00E23D60" w:rsidRDefault="008236F6" w:rsidP="00CC062F">
    <w:pPr>
      <w:pStyle w:val="Header"/>
      <w:ind w:left="-270"/>
    </w:pPr>
    <w:r>
      <w:rPr>
        <w:noProof/>
      </w:rPr>
      <w:drawing>
        <wp:inline distT="0" distB="0" distL="0" distR="0" wp14:anchorId="5CA74631" wp14:editId="03F09A6C">
          <wp:extent cx="1163825" cy="683316"/>
          <wp:effectExtent l="0" t="0" r="0" b="0"/>
          <wp:docPr id="1345857122" name="Picture 1345857122" descr="Arizona State University or Arizona State University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rizona State University or Arizona State University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031" cy="711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5D0EE" w14:textId="77777777" w:rsidR="00E23D60" w:rsidRDefault="00E23D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70215"/>
    <w:multiLevelType w:val="hybridMultilevel"/>
    <w:tmpl w:val="0FAA3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5418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0EE"/>
    <w:rsid w:val="00000212"/>
    <w:rsid w:val="00024D48"/>
    <w:rsid w:val="00053AFD"/>
    <w:rsid w:val="00085B45"/>
    <w:rsid w:val="000E0E7E"/>
    <w:rsid w:val="00113F00"/>
    <w:rsid w:val="0013077B"/>
    <w:rsid w:val="001902A7"/>
    <w:rsid w:val="001D2BD0"/>
    <w:rsid w:val="00205FA9"/>
    <w:rsid w:val="002355FD"/>
    <w:rsid w:val="00236993"/>
    <w:rsid w:val="00295889"/>
    <w:rsid w:val="002A14F0"/>
    <w:rsid w:val="00303141"/>
    <w:rsid w:val="00336696"/>
    <w:rsid w:val="0034271C"/>
    <w:rsid w:val="0038039C"/>
    <w:rsid w:val="003D7FCB"/>
    <w:rsid w:val="003E7108"/>
    <w:rsid w:val="003F5021"/>
    <w:rsid w:val="004427E0"/>
    <w:rsid w:val="00442F05"/>
    <w:rsid w:val="00476DAF"/>
    <w:rsid w:val="00477D7C"/>
    <w:rsid w:val="00485A1B"/>
    <w:rsid w:val="00494702"/>
    <w:rsid w:val="004953D3"/>
    <w:rsid w:val="004C515C"/>
    <w:rsid w:val="00513B80"/>
    <w:rsid w:val="0052067D"/>
    <w:rsid w:val="0052167E"/>
    <w:rsid w:val="0053347D"/>
    <w:rsid w:val="005736EC"/>
    <w:rsid w:val="00577D0A"/>
    <w:rsid w:val="005940EE"/>
    <w:rsid w:val="005D05CB"/>
    <w:rsid w:val="006141AF"/>
    <w:rsid w:val="00615BE0"/>
    <w:rsid w:val="00617229"/>
    <w:rsid w:val="00631BEB"/>
    <w:rsid w:val="006822D5"/>
    <w:rsid w:val="006B5829"/>
    <w:rsid w:val="006F23E7"/>
    <w:rsid w:val="00701485"/>
    <w:rsid w:val="0072100F"/>
    <w:rsid w:val="0076009C"/>
    <w:rsid w:val="007F5F58"/>
    <w:rsid w:val="00815BDE"/>
    <w:rsid w:val="008236F6"/>
    <w:rsid w:val="0083713F"/>
    <w:rsid w:val="00863084"/>
    <w:rsid w:val="008718A4"/>
    <w:rsid w:val="00876C7D"/>
    <w:rsid w:val="008A724B"/>
    <w:rsid w:val="008D2F2D"/>
    <w:rsid w:val="008D7ECA"/>
    <w:rsid w:val="0094016B"/>
    <w:rsid w:val="00940DE3"/>
    <w:rsid w:val="009667BD"/>
    <w:rsid w:val="009A06C6"/>
    <w:rsid w:val="00A479EC"/>
    <w:rsid w:val="00A509E6"/>
    <w:rsid w:val="00A57269"/>
    <w:rsid w:val="00A941D6"/>
    <w:rsid w:val="00AB58BD"/>
    <w:rsid w:val="00BF0EED"/>
    <w:rsid w:val="00C4481B"/>
    <w:rsid w:val="00C7669B"/>
    <w:rsid w:val="00CA6469"/>
    <w:rsid w:val="00CC062F"/>
    <w:rsid w:val="00CD4032"/>
    <w:rsid w:val="00D029D0"/>
    <w:rsid w:val="00D31F44"/>
    <w:rsid w:val="00D5131E"/>
    <w:rsid w:val="00D60FC4"/>
    <w:rsid w:val="00D902CC"/>
    <w:rsid w:val="00DF2154"/>
    <w:rsid w:val="00DF6725"/>
    <w:rsid w:val="00E23D60"/>
    <w:rsid w:val="00EB4434"/>
    <w:rsid w:val="00FA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696B4"/>
  <w14:defaultImageDpi w14:val="32767"/>
  <w15:chartTrackingRefBased/>
  <w15:docId w15:val="{5D3FD38C-CE52-439D-8F3E-913FF765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100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016B"/>
    <w:pPr>
      <w:keepNext/>
      <w:keepLines/>
      <w:outlineLvl w:val="0"/>
    </w:pPr>
    <w:rPr>
      <w:rFonts w:eastAsiaTheme="majorEastAsia" w:cstheme="majorBidi"/>
      <w:b/>
      <w:bCs/>
      <w:sz w:val="28"/>
      <w:szCs w:val="28"/>
      <w:shd w:val="clear" w:color="auto" w:fill="FFC000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94016B"/>
    <w:pPr>
      <w:spacing w:before="40"/>
      <w:outlineLvl w:val="1"/>
    </w:pPr>
    <w:rPr>
      <w:sz w:val="24"/>
      <w:szCs w:val="20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qFormat/>
    <w:rsid w:val="00A941D6"/>
    <w:pPr>
      <w:outlineLvl w:val="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D60"/>
  </w:style>
  <w:style w:type="paragraph" w:styleId="Footer">
    <w:name w:val="footer"/>
    <w:basedOn w:val="Normal"/>
    <w:link w:val="Foot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D60"/>
  </w:style>
  <w:style w:type="character" w:customStyle="1" w:styleId="Heading1Char">
    <w:name w:val="Heading 1 Char"/>
    <w:basedOn w:val="DefaultParagraphFont"/>
    <w:link w:val="Heading1"/>
    <w:uiPriority w:val="9"/>
    <w:rsid w:val="0094016B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4016B"/>
    <w:rPr>
      <w:rFonts w:ascii="Arial" w:eastAsiaTheme="majorEastAsia" w:hAnsi="Arial" w:cstheme="majorBidi"/>
      <w:b/>
      <w:bCs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2100F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00F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72100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2100F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Quote">
    <w:name w:val="Quote"/>
    <w:next w:val="Normal"/>
    <w:link w:val="QuoteChar"/>
    <w:autoRedefine/>
    <w:uiPriority w:val="29"/>
    <w:qFormat/>
    <w:rsid w:val="0083713F"/>
    <w:pPr>
      <w:pBdr>
        <w:left w:val="single" w:sz="4" w:space="5" w:color="auto"/>
      </w:pBdr>
      <w:spacing w:before="200" w:after="160"/>
      <w:ind w:left="864" w:right="864"/>
    </w:pPr>
    <w:rPr>
      <w:rFonts w:ascii="Arial" w:hAnsi="Arial"/>
      <w:iCs/>
    </w:rPr>
  </w:style>
  <w:style w:type="character" w:customStyle="1" w:styleId="QuoteChar">
    <w:name w:val="Quote Char"/>
    <w:basedOn w:val="DefaultParagraphFont"/>
    <w:link w:val="Quote"/>
    <w:uiPriority w:val="29"/>
    <w:rsid w:val="0083713F"/>
    <w:rPr>
      <w:rFonts w:ascii="Arial" w:hAnsi="Arial"/>
      <w:iCs/>
    </w:rPr>
  </w:style>
  <w:style w:type="character" w:styleId="SubtleEmphasis">
    <w:name w:val="Subtle Emphasis"/>
    <w:basedOn w:val="DefaultParagraphFont"/>
    <w:uiPriority w:val="19"/>
    <w:qFormat/>
    <w:rsid w:val="0072100F"/>
    <w:rPr>
      <w:rFonts w:asciiTheme="minorHAnsi" w:hAnsiTheme="minorHAnsi"/>
      <w:i w:val="0"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A941D6"/>
    <w:rPr>
      <w:rFonts w:asciiTheme="minorHAnsi" w:hAnsiTheme="minorHAnsi"/>
      <w:i w:val="0"/>
      <w:iCs/>
      <w:color w:val="000000" w:themeColor="text1"/>
    </w:rPr>
  </w:style>
  <w:style w:type="character" w:styleId="IntenseEmphasis">
    <w:name w:val="Intense Emphasis"/>
    <w:basedOn w:val="IntenseReference"/>
    <w:uiPriority w:val="21"/>
    <w:qFormat/>
    <w:rsid w:val="0052167E"/>
    <w:rPr>
      <w:rFonts w:asciiTheme="minorHAnsi" w:hAnsiTheme="minorHAnsi"/>
      <w:b w:val="0"/>
      <w:bCs/>
      <w:i w:val="0"/>
      <w:iCs/>
      <w:caps w:val="0"/>
      <w:smallCaps w:val="0"/>
      <w:color w:val="8C1D40"/>
      <w:spacing w:val="5"/>
    </w:rPr>
  </w:style>
  <w:style w:type="character" w:styleId="Strong">
    <w:name w:val="Strong"/>
    <w:basedOn w:val="DefaultParagraphFont"/>
    <w:uiPriority w:val="22"/>
    <w:qFormat/>
    <w:rsid w:val="0072100F"/>
    <w:rPr>
      <w:b/>
      <w:bCs/>
    </w:rPr>
  </w:style>
  <w:style w:type="paragraph" w:styleId="ListParagraph">
    <w:name w:val="List Paragraph"/>
    <w:basedOn w:val="Normal"/>
    <w:uiPriority w:val="34"/>
    <w:qFormat/>
    <w:rsid w:val="0083713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941D6"/>
    <w:rPr>
      <w:rFonts w:ascii="Arial" w:eastAsiaTheme="majorEastAsia" w:hAnsi="Arial" w:cstheme="majorBidi"/>
      <w:color w:val="000000" w:themeColor="text1"/>
      <w:szCs w:val="26"/>
    </w:rPr>
  </w:style>
  <w:style w:type="character" w:customStyle="1" w:styleId="ASUblackongold">
    <w:name w:val="ASU black on gold"/>
    <w:basedOn w:val="DefaultParagraphFont"/>
    <w:uiPriority w:val="1"/>
    <w:qFormat/>
    <w:rsid w:val="008718A4"/>
    <w:rPr>
      <w:rFonts w:asciiTheme="minorHAnsi" w:hAnsiTheme="minorHAnsi"/>
      <w:b/>
      <w:sz w:val="32"/>
      <w:bdr w:val="none" w:sz="0" w:space="0" w:color="auto"/>
      <w:shd w:val="clear" w:color="auto" w:fill="FFC627"/>
    </w:rPr>
  </w:style>
  <w:style w:type="character" w:customStyle="1" w:styleId="ASUgoldonblack">
    <w:name w:val="ASU gold on black"/>
    <w:basedOn w:val="ASUblackongold"/>
    <w:uiPriority w:val="1"/>
    <w:qFormat/>
    <w:rsid w:val="008718A4"/>
    <w:rPr>
      <w:rFonts w:asciiTheme="minorHAnsi" w:hAnsiTheme="minorHAnsi"/>
      <w:b/>
      <w:i w:val="0"/>
      <w:color w:val="FFC627"/>
      <w:sz w:val="32"/>
      <w:bdr w:val="none" w:sz="0" w:space="0" w:color="auto"/>
      <w:shd w:val="clear" w:color="auto" w:fill="000000" w:themeFill="text1"/>
    </w:rPr>
  </w:style>
  <w:style w:type="character" w:customStyle="1" w:styleId="ASUmaroononwhite">
    <w:name w:val="ASU maroon on white"/>
    <w:basedOn w:val="ASUgoldonblack"/>
    <w:uiPriority w:val="1"/>
    <w:qFormat/>
    <w:rsid w:val="008718A4"/>
    <w:rPr>
      <w:rFonts w:asciiTheme="minorHAnsi" w:hAnsiTheme="minorHAnsi"/>
      <w:b/>
      <w:i w:val="0"/>
      <w:color w:val="FFFFFF" w:themeColor="background1"/>
      <w:sz w:val="32"/>
      <w:bdr w:val="none" w:sz="0" w:space="0" w:color="auto"/>
      <w:shd w:val="clear" w:color="auto" w:fill="8C1D40"/>
    </w:rPr>
  </w:style>
  <w:style w:type="character" w:styleId="Hashtag">
    <w:name w:val="Hashtag"/>
    <w:basedOn w:val="DefaultParagraphFont"/>
    <w:uiPriority w:val="99"/>
    <w:rsid w:val="008718A4"/>
    <w:rPr>
      <w:color w:val="761638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2167E"/>
    <w:rPr>
      <w:color w:val="8C1D40"/>
      <w:u w:val="single"/>
    </w:rPr>
  </w:style>
  <w:style w:type="character" w:styleId="IntenseReference">
    <w:name w:val="Intense Reference"/>
    <w:basedOn w:val="DefaultParagraphFont"/>
    <w:uiPriority w:val="32"/>
    <w:qFormat/>
    <w:rsid w:val="0052167E"/>
    <w:rPr>
      <w:b/>
      <w:bCs/>
      <w:caps w:val="0"/>
      <w:smallCaps w:val="0"/>
      <w:color w:val="8C1D40"/>
      <w:spacing w:val="5"/>
    </w:rPr>
  </w:style>
  <w:style w:type="character" w:styleId="UnresolvedMention">
    <w:name w:val="Unresolved Mention"/>
    <w:basedOn w:val="DefaultParagraphFont"/>
    <w:uiPriority w:val="99"/>
    <w:rsid w:val="00C7669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3077B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7D0A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60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0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09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09C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F0EED"/>
    <w:rPr>
      <w:color w:val="C2265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05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powerdms.com/ASU/documents/155893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perty-Q@asu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ngillia.ASURITE\Downloads\ASU-word-template-bw-sunburst.dotx" TargetMode="External"/></Relationships>
</file>

<file path=word/theme/theme1.xml><?xml version="1.0" encoding="utf-8"?>
<a:theme xmlns:a="http://schemas.openxmlformats.org/drawingml/2006/main" name="ASU">
  <a:themeElements>
    <a:clrScheme name="ASU theme">
      <a:dk1>
        <a:srgbClr val="000000"/>
      </a:dk1>
      <a:lt1>
        <a:srgbClr val="FFFFFF"/>
      </a:lt1>
      <a:dk2>
        <a:srgbClr val="8C1D40"/>
      </a:dk2>
      <a:lt2>
        <a:srgbClr val="EEECE1"/>
      </a:lt2>
      <a:accent1>
        <a:srgbClr val="81193C"/>
      </a:accent1>
      <a:accent2>
        <a:srgbClr val="FFC633"/>
      </a:accent2>
      <a:accent3>
        <a:srgbClr val="78BE20"/>
      </a:accent3>
      <a:accent4>
        <a:srgbClr val="00A3E0"/>
      </a:accent4>
      <a:accent5>
        <a:srgbClr val="FF7F32"/>
      </a:accent5>
      <a:accent6>
        <a:srgbClr val="747446"/>
      </a:accent6>
      <a:hlink>
        <a:srgbClr val="9F2E51"/>
      </a:hlink>
      <a:folHlink>
        <a:srgbClr val="C2265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D1B2EB-8BFC-D74A-967E-E16C15D6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C:\Users\dngillia.ASURITE\Downloads\ASU-word-template-bw-sunburst.dotx</Template>
  <TotalTime>9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Off-Campus-Use</dc:title>
  <dc:subject/>
  <dc:creator>dngillia</dc:creator>
  <cp:keywords/>
  <dc:description/>
  <cp:lastModifiedBy>Nathan Cushing</cp:lastModifiedBy>
  <cp:revision>4</cp:revision>
  <dcterms:created xsi:type="dcterms:W3CDTF">2026-08-17T22:31:00Z</dcterms:created>
  <dcterms:modified xsi:type="dcterms:W3CDTF">2026-08-17T22:44:00Z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21038982-483f-479d-a1ab-face27efc558</vt:lpwstr>
  </property>
</Properties>
</file>