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81E6C2" w14:textId="0DC69508" w:rsidR="0013077B" w:rsidRDefault="001B0AFF" w:rsidP="0064593A">
      <w:pPr>
        <w:pStyle w:val="Heading1"/>
      </w:pPr>
      <w:r>
        <w:t>Fabrication data sheet</w:t>
      </w:r>
    </w:p>
    <w:p w14:paraId="6B08B9ED" w14:textId="77777777" w:rsidR="001B0AFF" w:rsidRPr="001B0AFF" w:rsidRDefault="001B0AFF" w:rsidP="001B0AFF"/>
    <w:p w14:paraId="4A219164" w14:textId="3BF4FA0E" w:rsidR="00BF0EED" w:rsidRPr="00BF0EED" w:rsidRDefault="00B95329" w:rsidP="00D407AE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87E7910" wp14:editId="4029C261">
                <wp:simplePos x="0" y="0"/>
                <wp:positionH relativeFrom="margin">
                  <wp:align>left</wp:align>
                </wp:positionH>
                <wp:positionV relativeFrom="paragraph">
                  <wp:posOffset>218440</wp:posOffset>
                </wp:positionV>
                <wp:extent cx="5734685" cy="45085"/>
                <wp:effectExtent l="0" t="0" r="0" b="0"/>
                <wp:wrapTopAndBottom/>
                <wp:docPr id="1996264208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6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BB40D" id="Graphic 9" o:spid="_x0000_s1026" style="position:absolute;margin-left:0;margin-top:17.2pt;width:451.55pt;height:3.55pt;z-index:-2516449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1D5FC40" w14:textId="36BEE79D" w:rsidR="0052167E" w:rsidRDefault="00193495" w:rsidP="009E53D7">
      <w:pPr>
        <w:widowControl w:val="0"/>
        <w:autoSpaceDE w:val="0"/>
        <w:autoSpaceDN w:val="0"/>
      </w:pPr>
      <w:r>
        <w:rPr>
          <w:rFonts w:eastAsia="Arial" w:cs="Arial"/>
          <w:sz w:val="20"/>
          <w:szCs w:val="20"/>
        </w:rPr>
        <w:t>Fabrication name</w:t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</w:p>
    <w:p w14:paraId="693DFA8F" w14:textId="77777777" w:rsidR="00193495" w:rsidRDefault="00193495" w:rsidP="006F23E7"/>
    <w:p w14:paraId="1449DBB8" w14:textId="3CCCB0F8" w:rsidR="00193495" w:rsidRDefault="00193495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3ADFBE1" wp14:editId="14A49BCA">
                <wp:simplePos x="0" y="0"/>
                <wp:positionH relativeFrom="margin">
                  <wp:posOffset>0</wp:posOffset>
                </wp:positionH>
                <wp:positionV relativeFrom="paragraph">
                  <wp:posOffset>178435</wp:posOffset>
                </wp:positionV>
                <wp:extent cx="5734685" cy="45085"/>
                <wp:effectExtent l="0" t="0" r="0" b="0"/>
                <wp:wrapTopAndBottom/>
                <wp:docPr id="148792533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6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37E43" id="Graphic 9" o:spid="_x0000_s1026" style="position:absolute;margin-left:0;margin-top:14.05pt;width:451.55pt;height:3.55pt;z-index:-2516387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18EE8289" w14:textId="27FBB31B" w:rsidR="00193495" w:rsidRPr="009E53D7" w:rsidRDefault="00193495" w:rsidP="006F23E7">
      <w:pPr>
        <w:rPr>
          <w:sz w:val="20"/>
          <w:szCs w:val="20"/>
        </w:rPr>
      </w:pPr>
      <w:r w:rsidRPr="009E53D7">
        <w:rPr>
          <w:sz w:val="20"/>
          <w:szCs w:val="20"/>
        </w:rPr>
        <w:t>Accounts to be used</w:t>
      </w:r>
    </w:p>
    <w:p w14:paraId="23FAB86C" w14:textId="0C1C4390" w:rsidR="00193495" w:rsidRDefault="00193495" w:rsidP="006F23E7"/>
    <w:p w14:paraId="25F4D87E" w14:textId="7E12CBC0" w:rsidR="0013077B" w:rsidRDefault="00193495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CC70CC" wp14:editId="4353FB32">
                <wp:simplePos x="0" y="0"/>
                <wp:positionH relativeFrom="page">
                  <wp:posOffset>4561840</wp:posOffset>
                </wp:positionH>
                <wp:positionV relativeFrom="paragraph">
                  <wp:posOffset>186055</wp:posOffset>
                </wp:positionV>
                <wp:extent cx="2086610" cy="45085"/>
                <wp:effectExtent l="0" t="0" r="0" b="0"/>
                <wp:wrapTopAndBottom/>
                <wp:docPr id="24576530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661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3BB68" id="Graphic 9" o:spid="_x0000_s1026" style="position:absolute;margin-left:359.2pt;margin-top:14.65pt;width:164.3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="0013077B"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FDF353" wp14:editId="1FC37486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2774315" cy="45085"/>
                <wp:effectExtent l="0" t="0" r="0" b="0"/>
                <wp:wrapTopAndBottom/>
                <wp:docPr id="72417335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F7FC" id="Graphic 9" o:spid="_x0000_s1026" style="position:absolute;margin-left:0;margin-top:14.5pt;width:218.45pt;height:3.5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AyrAgn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D865F2C" w14:textId="227B48E7" w:rsidR="0013077B" w:rsidRPr="009E53D7" w:rsidRDefault="00193495" w:rsidP="0013077B">
      <w:pPr>
        <w:widowControl w:val="0"/>
        <w:tabs>
          <w:tab w:val="left" w:pos="5761"/>
        </w:tabs>
        <w:autoSpaceDE w:val="0"/>
        <w:autoSpaceDN w:val="0"/>
        <w:rPr>
          <w:rFonts w:eastAsia="Arial" w:cs="Arial"/>
          <w:spacing w:val="-2"/>
          <w:sz w:val="20"/>
          <w:szCs w:val="20"/>
        </w:rPr>
      </w:pPr>
      <w:r>
        <w:rPr>
          <w:rFonts w:eastAsia="Arial" w:cs="Arial"/>
          <w:spacing w:val="-2"/>
          <w:sz w:val="20"/>
          <w:szCs w:val="20"/>
        </w:rPr>
        <w:t>Project director</w:t>
      </w:r>
      <w:r w:rsidR="0013077B" w:rsidRPr="00A25ADC">
        <w:rPr>
          <w:rFonts w:eastAsia="Arial" w:cs="Arial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>Department name</w:t>
      </w:r>
    </w:p>
    <w:p w14:paraId="0818F772" w14:textId="03E54CE0" w:rsidR="00BF0EED" w:rsidRDefault="00193495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3DF2529" wp14:editId="3120E07A">
                <wp:simplePos x="0" y="0"/>
                <wp:positionH relativeFrom="page">
                  <wp:posOffset>4561840</wp:posOffset>
                </wp:positionH>
                <wp:positionV relativeFrom="paragraph">
                  <wp:posOffset>316865</wp:posOffset>
                </wp:positionV>
                <wp:extent cx="2086610" cy="53975"/>
                <wp:effectExtent l="0" t="0" r="0" b="0"/>
                <wp:wrapTopAndBottom/>
                <wp:docPr id="84270796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6610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777D9" id="Graphic 9" o:spid="_x0000_s1026" style="position:absolute;margin-left:359.2pt;margin-top:24.95pt;width:164.3pt;height:4.2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5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193495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1685BE7" wp14:editId="4536767B">
                <wp:simplePos x="0" y="0"/>
                <wp:positionH relativeFrom="margin">
                  <wp:align>left</wp:align>
                </wp:positionH>
                <wp:positionV relativeFrom="paragraph">
                  <wp:posOffset>302895</wp:posOffset>
                </wp:positionV>
                <wp:extent cx="2774315" cy="45085"/>
                <wp:effectExtent l="0" t="0" r="0" b="0"/>
                <wp:wrapTopAndBottom/>
                <wp:docPr id="123286946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8F059" id="Graphic 9" o:spid="_x0000_s1026" style="position:absolute;margin-left:0;margin-top:23.85pt;width:218.45pt;height:3.55pt;z-index:-2516367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C8srxq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1A6DA84D" w14:textId="3D9F4A88" w:rsidR="00193495" w:rsidRPr="009E53D7" w:rsidRDefault="00193495" w:rsidP="00682DA6">
      <w:pPr>
        <w:rPr>
          <w:sz w:val="20"/>
          <w:szCs w:val="20"/>
        </w:rPr>
      </w:pPr>
      <w:r w:rsidRPr="009E53D7">
        <w:rPr>
          <w:sz w:val="20"/>
          <w:szCs w:val="20"/>
        </w:rPr>
        <w:t>Estimated completion date</w:t>
      </w:r>
      <w:r w:rsidRPr="009E53D7">
        <w:rPr>
          <w:sz w:val="20"/>
          <w:szCs w:val="20"/>
        </w:rPr>
        <w:tab/>
      </w:r>
      <w:r w:rsidRPr="009E53D7">
        <w:rPr>
          <w:sz w:val="20"/>
          <w:szCs w:val="20"/>
        </w:rPr>
        <w:tab/>
      </w:r>
      <w:r w:rsidRPr="009E53D7">
        <w:rPr>
          <w:sz w:val="20"/>
          <w:szCs w:val="20"/>
        </w:rPr>
        <w:tab/>
      </w:r>
      <w:r w:rsidRPr="009E53D7">
        <w:rPr>
          <w:sz w:val="20"/>
          <w:szCs w:val="20"/>
        </w:rPr>
        <w:tab/>
      </w:r>
      <w:r w:rsidRPr="009E53D7">
        <w:rPr>
          <w:sz w:val="20"/>
          <w:szCs w:val="20"/>
        </w:rPr>
        <w:tab/>
        <w:t>Build location</w:t>
      </w:r>
    </w:p>
    <w:p w14:paraId="1209DCE1" w14:textId="378C9F70" w:rsidR="00193495" w:rsidRDefault="00193495" w:rsidP="00193495">
      <w:pPr>
        <w:rPr>
          <w:sz w:val="20"/>
          <w:szCs w:val="20"/>
        </w:rPr>
      </w:pPr>
      <w:r w:rsidRPr="00193495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2F8F838" wp14:editId="51E1F1C9">
                <wp:simplePos x="0" y="0"/>
                <wp:positionH relativeFrom="margin">
                  <wp:align>left</wp:align>
                </wp:positionH>
                <wp:positionV relativeFrom="paragraph">
                  <wp:posOffset>277827</wp:posOffset>
                </wp:positionV>
                <wp:extent cx="2774315" cy="45085"/>
                <wp:effectExtent l="0" t="0" r="0" b="0"/>
                <wp:wrapTopAndBottom/>
                <wp:docPr id="4984958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E149" id="Graphic 9" o:spid="_x0000_s1026" style="position:absolute;margin-left:0;margin-top:21.9pt;width:218.45pt;height:3.55pt;z-index:-2516326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679553E8" w14:textId="22665873" w:rsidR="00193495" w:rsidRDefault="00193495" w:rsidP="00682DA6">
      <w:pPr>
        <w:rPr>
          <w:sz w:val="20"/>
          <w:szCs w:val="20"/>
        </w:rPr>
      </w:pPr>
      <w:r>
        <w:rPr>
          <w:sz w:val="20"/>
          <w:szCs w:val="20"/>
        </w:rPr>
        <w:t>Location once completed</w:t>
      </w:r>
    </w:p>
    <w:p w14:paraId="7BB54D44" w14:textId="77777777" w:rsidR="00193495" w:rsidRDefault="00193495" w:rsidP="00682DA6">
      <w:pPr>
        <w:rPr>
          <w:sz w:val="20"/>
          <w:szCs w:val="20"/>
        </w:rPr>
      </w:pPr>
    </w:p>
    <w:p w14:paraId="3763152F" w14:textId="5547B3A0" w:rsidR="00193495" w:rsidRDefault="00193495" w:rsidP="00682DA6">
      <w:pPr>
        <w:rPr>
          <w:sz w:val="20"/>
          <w:szCs w:val="20"/>
        </w:rPr>
      </w:pPr>
      <w:r>
        <w:rPr>
          <w:sz w:val="20"/>
          <w:szCs w:val="20"/>
        </w:rPr>
        <w:t>Short description of the required part and costs:</w:t>
      </w:r>
    </w:p>
    <w:p w14:paraId="0B424AD0" w14:textId="77777777" w:rsidR="00193495" w:rsidRDefault="00193495" w:rsidP="00682DA6">
      <w:pPr>
        <w:rPr>
          <w:sz w:val="20"/>
          <w:szCs w:val="20"/>
        </w:rPr>
      </w:pPr>
    </w:p>
    <w:p w14:paraId="09913894" w14:textId="77777777" w:rsidR="00193495" w:rsidRDefault="00193495" w:rsidP="00682DA6">
      <w:pPr>
        <w:rPr>
          <w:sz w:val="20"/>
          <w:szCs w:val="20"/>
        </w:rPr>
      </w:pPr>
    </w:p>
    <w:p w14:paraId="67F3B484" w14:textId="77777777" w:rsidR="00193495" w:rsidRDefault="00193495" w:rsidP="00682DA6">
      <w:pPr>
        <w:rPr>
          <w:sz w:val="20"/>
          <w:szCs w:val="20"/>
        </w:rPr>
      </w:pPr>
    </w:p>
    <w:p w14:paraId="33FC392F" w14:textId="77777777" w:rsidR="00193495" w:rsidRDefault="00193495" w:rsidP="00682DA6">
      <w:pPr>
        <w:rPr>
          <w:sz w:val="20"/>
          <w:szCs w:val="20"/>
        </w:rPr>
      </w:pPr>
    </w:p>
    <w:p w14:paraId="0F57E105" w14:textId="492B6C2B" w:rsidR="00193495" w:rsidRDefault="00193495" w:rsidP="00682DA6">
      <w:pPr>
        <w:rPr>
          <w:sz w:val="20"/>
          <w:szCs w:val="20"/>
        </w:rPr>
      </w:pPr>
      <w:r>
        <w:rPr>
          <w:sz w:val="20"/>
          <w:szCs w:val="20"/>
        </w:rPr>
        <w:t>Short description of the intended use of the final product</w:t>
      </w:r>
      <w:r w:rsidR="001B0AFF">
        <w:rPr>
          <w:sz w:val="20"/>
          <w:szCs w:val="20"/>
        </w:rPr>
        <w:t xml:space="preserve">: </w:t>
      </w:r>
    </w:p>
    <w:p w14:paraId="59FC69B8" w14:textId="77777777" w:rsidR="00193495" w:rsidRDefault="00193495" w:rsidP="00682DA6">
      <w:pPr>
        <w:rPr>
          <w:sz w:val="20"/>
          <w:szCs w:val="20"/>
        </w:rPr>
      </w:pPr>
    </w:p>
    <w:p w14:paraId="0C50B765" w14:textId="77777777" w:rsidR="00B7532E" w:rsidRDefault="00B7532E" w:rsidP="00682DA6">
      <w:pPr>
        <w:rPr>
          <w:sz w:val="20"/>
          <w:szCs w:val="20"/>
        </w:rPr>
      </w:pPr>
    </w:p>
    <w:p w14:paraId="260E777E" w14:textId="14B2BA97" w:rsidR="00B7532E" w:rsidRDefault="00295DE9" w:rsidP="0064593A">
      <w:pPr>
        <w:pStyle w:val="Heading2"/>
      </w:pPr>
      <w:r>
        <w:t>Project conditions</w:t>
      </w:r>
    </w:p>
    <w:p w14:paraId="20286D0A" w14:textId="77777777" w:rsidR="00B7532E" w:rsidRDefault="00B7532E" w:rsidP="00682DA6">
      <w:pPr>
        <w:rPr>
          <w:sz w:val="20"/>
          <w:szCs w:val="20"/>
        </w:rPr>
      </w:pPr>
    </w:p>
    <w:p w14:paraId="34169FF2" w14:textId="1E2F2E2A" w:rsidR="00B7532E" w:rsidRPr="00B7532E" w:rsidRDefault="00B7532E" w:rsidP="00B7532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The final product must have a unit cost of $</w:t>
      </w:r>
      <w:r w:rsidR="009E53D7">
        <w:rPr>
          <w:sz w:val="20"/>
          <w:szCs w:val="20"/>
        </w:rPr>
        <w:t>10</w:t>
      </w:r>
      <w:r w:rsidRPr="00B7532E">
        <w:rPr>
          <w:sz w:val="20"/>
          <w:szCs w:val="20"/>
        </w:rPr>
        <w:t>,000 or more and a useful life of one year or more.</w:t>
      </w:r>
    </w:p>
    <w:p w14:paraId="6302DEBA" w14:textId="4B48BEE5" w:rsidR="00B7532E" w:rsidRPr="00B7532E" w:rsidRDefault="00B7532E" w:rsidP="00B7532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The asset is constructed by ASU and cannot reasonably be built by an off-campus vendor.</w:t>
      </w:r>
    </w:p>
    <w:p w14:paraId="0697565D" w14:textId="23F922DB" w:rsidR="00B7532E" w:rsidRPr="009E53D7" w:rsidRDefault="00B7532E" w:rsidP="00B7532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Construction of the asset requires creative design effort and is complex — not simply plugging</w:t>
      </w:r>
      <w:r>
        <w:rPr>
          <w:sz w:val="20"/>
          <w:szCs w:val="20"/>
        </w:rPr>
        <w:t xml:space="preserve"> </w:t>
      </w:r>
      <w:r w:rsidRPr="009E53D7">
        <w:rPr>
          <w:sz w:val="20"/>
          <w:szCs w:val="20"/>
        </w:rPr>
        <w:t>various electrical components together.</w:t>
      </w:r>
    </w:p>
    <w:p w14:paraId="76D8F1E5" w14:textId="57C0C521" w:rsidR="00B7532E" w:rsidRPr="00B7532E" w:rsidRDefault="00B7532E" w:rsidP="00B7532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The asset generally includes custom components and does not include modular equipment.</w:t>
      </w:r>
    </w:p>
    <w:p w14:paraId="7BC4CAAC" w14:textId="40326864" w:rsidR="00B7532E" w:rsidRPr="00B7532E" w:rsidRDefault="00B7532E" w:rsidP="00B7532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The finished asset’s function does not resemble the functions of the individual components. For</w:t>
      </w:r>
    </w:p>
    <w:p w14:paraId="692CCF9D" w14:textId="1399B332" w:rsidR="00B7532E" w:rsidRPr="009E53D7" w:rsidRDefault="00B7532E" w:rsidP="009E53D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B7532E">
        <w:rPr>
          <w:sz w:val="20"/>
          <w:szCs w:val="20"/>
        </w:rPr>
        <w:t>example, an engine converts energy, a frame provides structure, and wheels reduce friction, but</w:t>
      </w:r>
      <w:r>
        <w:rPr>
          <w:sz w:val="20"/>
          <w:szCs w:val="20"/>
        </w:rPr>
        <w:t xml:space="preserve"> a </w:t>
      </w:r>
      <w:r w:rsidRPr="009E53D7">
        <w:rPr>
          <w:sz w:val="20"/>
          <w:szCs w:val="20"/>
        </w:rPr>
        <w:t>car provides transportation.</w:t>
      </w:r>
    </w:p>
    <w:p w14:paraId="5D9A4992" w14:textId="5FAD1EC7" w:rsidR="00193495" w:rsidRDefault="00193495" w:rsidP="00682DA6">
      <w:pPr>
        <w:rPr>
          <w:sz w:val="20"/>
          <w:szCs w:val="20"/>
        </w:rPr>
      </w:pPr>
    </w:p>
    <w:p w14:paraId="66DFEF53" w14:textId="7AFFABE7" w:rsidR="0086434F" w:rsidRPr="0086434F" w:rsidRDefault="0086434F" w:rsidP="0064593A">
      <w:pPr>
        <w:pStyle w:val="Heading2"/>
      </w:pPr>
      <w:r>
        <w:t xml:space="preserve">For property control use </w:t>
      </w:r>
    </w:p>
    <w:p w14:paraId="2599703D" w14:textId="01389B69" w:rsidR="00B7532E" w:rsidRDefault="00B7532E" w:rsidP="00682DA6">
      <w:pPr>
        <w:rPr>
          <w:sz w:val="20"/>
          <w:szCs w:val="20"/>
        </w:rPr>
      </w:pPr>
    </w:p>
    <w:p w14:paraId="4C61FAAB" w14:textId="73AEC357" w:rsidR="00B7532E" w:rsidRDefault="00B7532E" w:rsidP="00682DA6">
      <w:pPr>
        <w:rPr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350B44F" wp14:editId="15F93ABD">
                <wp:simplePos x="0" y="0"/>
                <wp:positionH relativeFrom="page">
                  <wp:posOffset>4561840</wp:posOffset>
                </wp:positionH>
                <wp:positionV relativeFrom="paragraph">
                  <wp:posOffset>208280</wp:posOffset>
                </wp:positionV>
                <wp:extent cx="2086610" cy="45085"/>
                <wp:effectExtent l="0" t="0" r="0" b="0"/>
                <wp:wrapTopAndBottom/>
                <wp:docPr id="160792842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661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9ACF1" id="Graphic 9" o:spid="_x0000_s1026" style="position:absolute;margin-left:359.2pt;margin-top:16.4pt;width:164.3pt;height:3.5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964B8D9" wp14:editId="7EF069D3">
                <wp:simplePos x="0" y="0"/>
                <wp:positionH relativeFrom="margin">
                  <wp:align>left</wp:align>
                </wp:positionH>
                <wp:positionV relativeFrom="paragraph">
                  <wp:posOffset>211897</wp:posOffset>
                </wp:positionV>
                <wp:extent cx="2774315" cy="45085"/>
                <wp:effectExtent l="0" t="0" r="0" b="0"/>
                <wp:wrapTopAndBottom/>
                <wp:docPr id="56426339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E845A" id="Graphic 9" o:spid="_x0000_s1026" style="position:absolute;margin-left:0;margin-top:16.7pt;width:218.45pt;height:3.55pt;z-index:-2516305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529ADEF7" w14:textId="3C7A5CF0" w:rsidR="00B7532E" w:rsidRDefault="00B7532E" w:rsidP="00682DA6">
      <w:pPr>
        <w:rPr>
          <w:sz w:val="20"/>
          <w:szCs w:val="20"/>
        </w:rPr>
      </w:pPr>
      <w:r>
        <w:rPr>
          <w:sz w:val="20"/>
          <w:szCs w:val="20"/>
        </w:rPr>
        <w:t>Date assigned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Control number</w:t>
      </w:r>
    </w:p>
    <w:p w14:paraId="58153E5A" w14:textId="62F7A812" w:rsidR="00B7532E" w:rsidRDefault="00B7532E" w:rsidP="00682DA6">
      <w:pPr>
        <w:rPr>
          <w:sz w:val="20"/>
          <w:szCs w:val="20"/>
        </w:rPr>
      </w:pPr>
    </w:p>
    <w:p w14:paraId="470C16C0" w14:textId="5F083FE2" w:rsidR="00B7532E" w:rsidRDefault="00B7532E" w:rsidP="00682DA6">
      <w:pPr>
        <w:rPr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A87B5B0" wp14:editId="2352130E">
                <wp:simplePos x="0" y="0"/>
                <wp:positionH relativeFrom="margin">
                  <wp:posOffset>0</wp:posOffset>
                </wp:positionH>
                <wp:positionV relativeFrom="paragraph">
                  <wp:posOffset>149225</wp:posOffset>
                </wp:positionV>
                <wp:extent cx="2774315" cy="45085"/>
                <wp:effectExtent l="0" t="0" r="0" b="0"/>
                <wp:wrapTopAndBottom/>
                <wp:docPr id="63292351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24540" id="Graphic 9" o:spid="_x0000_s1026" style="position:absolute;margin-left:0;margin-top:11.75pt;width:218.45pt;height:3.55pt;z-index:-2516285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2F31346E" w14:textId="2F49DD98" w:rsidR="00B7532E" w:rsidRDefault="00B7532E" w:rsidP="00682DA6">
      <w:pPr>
        <w:rPr>
          <w:sz w:val="20"/>
          <w:szCs w:val="20"/>
        </w:rPr>
      </w:pPr>
      <w:r>
        <w:rPr>
          <w:sz w:val="20"/>
          <w:szCs w:val="20"/>
        </w:rPr>
        <w:t>Ownership titl</w:t>
      </w:r>
      <w:r w:rsidR="001B0AFF">
        <w:rPr>
          <w:sz w:val="20"/>
          <w:szCs w:val="20"/>
        </w:rPr>
        <w:t>e</w:t>
      </w:r>
    </w:p>
    <w:p w14:paraId="4998BAF4" w14:textId="77777777" w:rsidR="001B0AFF" w:rsidRDefault="001B0AFF" w:rsidP="00682DA6">
      <w:pPr>
        <w:rPr>
          <w:sz w:val="20"/>
          <w:szCs w:val="20"/>
        </w:rPr>
      </w:pPr>
    </w:p>
    <w:p w14:paraId="22780771" w14:textId="77777777" w:rsidR="001B0AFF" w:rsidRDefault="001B0AFF" w:rsidP="00682DA6">
      <w:pPr>
        <w:rPr>
          <w:sz w:val="20"/>
          <w:szCs w:val="20"/>
        </w:rPr>
      </w:pPr>
    </w:p>
    <w:p w14:paraId="244BB2DF" w14:textId="77777777" w:rsidR="00B7532E" w:rsidRDefault="00B7532E" w:rsidP="00682DA6">
      <w:pPr>
        <w:rPr>
          <w:rStyle w:val="ASUblackongold"/>
          <w:sz w:val="22"/>
          <w:szCs w:val="22"/>
        </w:rPr>
      </w:pPr>
    </w:p>
    <w:p w14:paraId="0A35A2D4" w14:textId="41151F7B" w:rsidR="00295DE9" w:rsidRPr="00295DE9" w:rsidRDefault="00295DE9" w:rsidP="0064593A">
      <w:pPr>
        <w:pStyle w:val="Heading2"/>
      </w:pPr>
      <w:bookmarkStart w:id="0" w:name="_Hlk237873336"/>
      <w:r>
        <w:lastRenderedPageBreak/>
        <w:t>Questions or more information</w:t>
      </w:r>
      <w:bookmarkEnd w:id="0"/>
    </w:p>
    <w:p w14:paraId="33FFAEBD" w14:textId="39CE8A1B" w:rsidR="00682DA6" w:rsidRPr="009E53D7" w:rsidRDefault="00682DA6" w:rsidP="00682DA6">
      <w:pPr>
        <w:rPr>
          <w:sz w:val="22"/>
          <w:szCs w:val="22"/>
        </w:rPr>
      </w:pPr>
      <w:r w:rsidRPr="009E53D7">
        <w:rPr>
          <w:b/>
          <w:sz w:val="22"/>
          <w:szCs w:val="22"/>
        </w:rPr>
        <w:br/>
      </w:r>
      <w:r w:rsidR="001F2764" w:rsidRPr="001F2764">
        <w:rPr>
          <w:sz w:val="22"/>
          <w:szCs w:val="22"/>
        </w:rPr>
        <w:t xml:space="preserve">Please email </w:t>
      </w:r>
      <w:hyperlink r:id="rId8" w:history="1">
        <w:r w:rsidR="001F2764" w:rsidRPr="001F2764">
          <w:rPr>
            <w:rStyle w:val="Hyperlink"/>
            <w:sz w:val="22"/>
            <w:szCs w:val="22"/>
          </w:rPr>
          <w:t>Capital Asset Management</w:t>
        </w:r>
      </w:hyperlink>
      <w:r w:rsidRPr="009E53D7">
        <w:rPr>
          <w:sz w:val="22"/>
          <w:szCs w:val="22"/>
        </w:rPr>
        <w:t xml:space="preserve"> </w:t>
      </w:r>
    </w:p>
    <w:p w14:paraId="160FAEC7" w14:textId="26BA3FE1" w:rsidR="0052167E" w:rsidRPr="0052167E" w:rsidRDefault="0052167E" w:rsidP="006F23E7">
      <w:pPr>
        <w:rPr>
          <w:rStyle w:val="Hyperlink"/>
        </w:rPr>
      </w:pPr>
    </w:p>
    <w:sectPr w:rsidR="0052167E" w:rsidRPr="0052167E" w:rsidSect="008236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7040B7" w14:textId="77777777" w:rsidR="005A4A97" w:rsidRDefault="005A4A97" w:rsidP="00E23D60">
      <w:r>
        <w:separator/>
      </w:r>
    </w:p>
  </w:endnote>
  <w:endnote w:type="continuationSeparator" w:id="0">
    <w:p w14:paraId="29CD8C6C" w14:textId="77777777" w:rsidR="005A4A97" w:rsidRDefault="005A4A97" w:rsidP="00E2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321804" w14:textId="77777777" w:rsidR="0064593A" w:rsidRDefault="00645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E0A7D" w14:textId="38C33D49" w:rsidR="00E23D60" w:rsidRPr="006141AF" w:rsidRDefault="00DF2154" w:rsidP="00CC062F">
    <w:pPr>
      <w:pStyle w:val="Footer"/>
      <w:rPr>
        <w:sz w:val="20"/>
      </w:rPr>
    </w:pPr>
    <w:r>
      <w:rPr>
        <w:sz w:val="20"/>
      </w:rPr>
      <w:t xml:space="preserve">Financial Services </w:t>
    </w:r>
    <w:r w:rsidR="00863084" w:rsidRPr="00863084">
      <w:rPr>
        <w:sz w:val="20"/>
      </w:rPr>
      <w:ptab w:relativeTo="margin" w:alignment="center" w:leader="none"/>
    </w:r>
    <w:r w:rsidR="00863084" w:rsidRPr="00863084">
      <w:rPr>
        <w:sz w:val="20"/>
      </w:rPr>
      <w:ptab w:relativeTo="margin" w:alignment="right" w:leader="none"/>
    </w:r>
    <w:r>
      <w:rPr>
        <w:sz w:val="20"/>
      </w:rPr>
      <w:t>0</w:t>
    </w:r>
    <w:r w:rsidR="00137A5B">
      <w:rPr>
        <w:sz w:val="20"/>
      </w:rPr>
      <w:t>8</w:t>
    </w:r>
    <w:r>
      <w:rPr>
        <w:sz w:val="20"/>
      </w:rPr>
      <w:t>/</w:t>
    </w:r>
    <w:r w:rsidR="00137A5B">
      <w:rPr>
        <w:sz w:val="20"/>
      </w:rPr>
      <w:t>17</w:t>
    </w:r>
    <w:r>
      <w:rPr>
        <w:sz w:val="20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2F2672" w14:textId="77777777" w:rsidR="0064593A" w:rsidRDefault="00645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C55873" w14:textId="77777777" w:rsidR="005A4A97" w:rsidRDefault="005A4A97" w:rsidP="00E23D60">
      <w:r>
        <w:separator/>
      </w:r>
    </w:p>
  </w:footnote>
  <w:footnote w:type="continuationSeparator" w:id="0">
    <w:p w14:paraId="680BAD34" w14:textId="77777777" w:rsidR="005A4A97" w:rsidRDefault="005A4A97" w:rsidP="00E2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11822" w14:textId="77777777" w:rsidR="0064593A" w:rsidRDefault="00645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BB970" w14:textId="77777777" w:rsidR="00E23D60" w:rsidRDefault="008236F6" w:rsidP="00CC062F">
    <w:pPr>
      <w:pStyle w:val="Header"/>
      <w:ind w:left="-270"/>
    </w:pPr>
    <w:r>
      <w:rPr>
        <w:noProof/>
      </w:rPr>
      <w:drawing>
        <wp:inline distT="0" distB="0" distL="0" distR="0" wp14:anchorId="5CA74631" wp14:editId="688C99D8">
          <wp:extent cx="1163825" cy="683316"/>
          <wp:effectExtent l="0" t="0" r="0" b="0"/>
          <wp:docPr id="3" name="Picture 3" descr="Arizona State University or Arizona State Universit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rizona State University or Arizona State Universit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31" cy="71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5D0EE" w14:textId="77777777" w:rsidR="00E23D60" w:rsidRDefault="00E23D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7272E4" w14:textId="77777777" w:rsidR="0064593A" w:rsidRDefault="006459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70215"/>
    <w:multiLevelType w:val="hybridMultilevel"/>
    <w:tmpl w:val="0FAA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45C57"/>
    <w:multiLevelType w:val="hybridMultilevel"/>
    <w:tmpl w:val="471C811C"/>
    <w:lvl w:ilvl="0" w:tplc="E6F86C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1F44"/>
    <w:multiLevelType w:val="hybridMultilevel"/>
    <w:tmpl w:val="470A9FB0"/>
    <w:lvl w:ilvl="0" w:tplc="D8E67C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41858">
    <w:abstractNumId w:val="0"/>
  </w:num>
  <w:num w:numId="2" w16cid:durableId="2086561694">
    <w:abstractNumId w:val="1"/>
  </w:num>
  <w:num w:numId="3" w16cid:durableId="194722488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EE"/>
    <w:rsid w:val="00000212"/>
    <w:rsid w:val="00024D48"/>
    <w:rsid w:val="00085B45"/>
    <w:rsid w:val="0013077B"/>
    <w:rsid w:val="00137A5B"/>
    <w:rsid w:val="00193495"/>
    <w:rsid w:val="001B0AFF"/>
    <w:rsid w:val="001D2BD0"/>
    <w:rsid w:val="001F2764"/>
    <w:rsid w:val="00205FA9"/>
    <w:rsid w:val="002355FD"/>
    <w:rsid w:val="00236993"/>
    <w:rsid w:val="00295DE9"/>
    <w:rsid w:val="00336696"/>
    <w:rsid w:val="0038039C"/>
    <w:rsid w:val="003D7FCB"/>
    <w:rsid w:val="003E7108"/>
    <w:rsid w:val="003F5021"/>
    <w:rsid w:val="004427E0"/>
    <w:rsid w:val="00476DAF"/>
    <w:rsid w:val="00477D7C"/>
    <w:rsid w:val="00485A1B"/>
    <w:rsid w:val="00494702"/>
    <w:rsid w:val="004C515C"/>
    <w:rsid w:val="004E2157"/>
    <w:rsid w:val="00513B80"/>
    <w:rsid w:val="0052067D"/>
    <w:rsid w:val="0052167E"/>
    <w:rsid w:val="0053347D"/>
    <w:rsid w:val="005736EC"/>
    <w:rsid w:val="00577D0A"/>
    <w:rsid w:val="005940EE"/>
    <w:rsid w:val="005A4A97"/>
    <w:rsid w:val="005D05CB"/>
    <w:rsid w:val="006117D8"/>
    <w:rsid w:val="006141AF"/>
    <w:rsid w:val="00615BE0"/>
    <w:rsid w:val="00617229"/>
    <w:rsid w:val="00631BEB"/>
    <w:rsid w:val="0064593A"/>
    <w:rsid w:val="00682DA6"/>
    <w:rsid w:val="006B5829"/>
    <w:rsid w:val="006F23E7"/>
    <w:rsid w:val="00701485"/>
    <w:rsid w:val="0072100F"/>
    <w:rsid w:val="0076009C"/>
    <w:rsid w:val="0077503F"/>
    <w:rsid w:val="007D29A6"/>
    <w:rsid w:val="008236F6"/>
    <w:rsid w:val="0083713F"/>
    <w:rsid w:val="00863084"/>
    <w:rsid w:val="0086434F"/>
    <w:rsid w:val="008718A4"/>
    <w:rsid w:val="00876C7D"/>
    <w:rsid w:val="008A6576"/>
    <w:rsid w:val="008A724B"/>
    <w:rsid w:val="008E1710"/>
    <w:rsid w:val="00940DE3"/>
    <w:rsid w:val="009833E5"/>
    <w:rsid w:val="009A06C6"/>
    <w:rsid w:val="009E1024"/>
    <w:rsid w:val="009E53D7"/>
    <w:rsid w:val="00A57269"/>
    <w:rsid w:val="00A941D6"/>
    <w:rsid w:val="00AB58BD"/>
    <w:rsid w:val="00B7532E"/>
    <w:rsid w:val="00B95329"/>
    <w:rsid w:val="00BF0EED"/>
    <w:rsid w:val="00C1290D"/>
    <w:rsid w:val="00C169CA"/>
    <w:rsid w:val="00C725F6"/>
    <w:rsid w:val="00C7669B"/>
    <w:rsid w:val="00CA6469"/>
    <w:rsid w:val="00CC062F"/>
    <w:rsid w:val="00CD4032"/>
    <w:rsid w:val="00D029D0"/>
    <w:rsid w:val="00D407AE"/>
    <w:rsid w:val="00D5131E"/>
    <w:rsid w:val="00D902CC"/>
    <w:rsid w:val="00DF2154"/>
    <w:rsid w:val="00E23D60"/>
    <w:rsid w:val="00E519EB"/>
    <w:rsid w:val="00EB4434"/>
    <w:rsid w:val="00EE2231"/>
    <w:rsid w:val="00FA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696B4"/>
  <w14:defaultImageDpi w14:val="32767"/>
  <w15:chartTrackingRefBased/>
  <w15:docId w15:val="{5D3FD38C-CE52-439D-8F3E-913FF765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100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4593A"/>
    <w:pPr>
      <w:keepNext/>
      <w:keepLines/>
      <w:spacing w:before="240"/>
      <w:outlineLvl w:val="0"/>
    </w:pPr>
    <w:rPr>
      <w:rFonts w:eastAsiaTheme="majorEastAsia" w:cstheme="majorBidi"/>
      <w:b/>
      <w:bCs/>
      <w:sz w:val="28"/>
      <w:szCs w:val="32"/>
      <w:shd w:val="clear" w:color="auto" w:fill="FFC00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4593A"/>
    <w:pPr>
      <w:spacing w:before="40"/>
      <w:outlineLvl w:val="1"/>
    </w:pPr>
    <w:rPr>
      <w:bCs w:val="0"/>
      <w:sz w:val="24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941D6"/>
    <w:pPr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60"/>
  </w:style>
  <w:style w:type="paragraph" w:styleId="Footer">
    <w:name w:val="footer"/>
    <w:basedOn w:val="Normal"/>
    <w:link w:val="Foot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60"/>
  </w:style>
  <w:style w:type="character" w:customStyle="1" w:styleId="Heading1Char">
    <w:name w:val="Heading 1 Char"/>
    <w:basedOn w:val="DefaultParagraphFont"/>
    <w:link w:val="Heading1"/>
    <w:uiPriority w:val="9"/>
    <w:rsid w:val="0064593A"/>
    <w:rPr>
      <w:rFonts w:ascii="Arial" w:eastAsiaTheme="majorEastAsia" w:hAnsi="Arial" w:cstheme="majorBidi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93A"/>
    <w:rPr>
      <w:rFonts w:ascii="Arial" w:eastAsiaTheme="majorEastAsia" w:hAnsi="Arial" w:cstheme="majorBidi"/>
      <w:b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2100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0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2100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100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next w:val="Normal"/>
    <w:link w:val="QuoteChar"/>
    <w:autoRedefine/>
    <w:uiPriority w:val="29"/>
    <w:qFormat/>
    <w:rsid w:val="0083713F"/>
    <w:pPr>
      <w:pBdr>
        <w:left w:val="single" w:sz="4" w:space="5" w:color="auto"/>
      </w:pBdr>
      <w:spacing w:before="200" w:after="160"/>
      <w:ind w:left="864" w:right="864"/>
    </w:pPr>
    <w:rPr>
      <w:rFonts w:ascii="Arial" w:hAnsi="Arial"/>
      <w:iCs/>
    </w:rPr>
  </w:style>
  <w:style w:type="character" w:customStyle="1" w:styleId="QuoteChar">
    <w:name w:val="Quote Char"/>
    <w:basedOn w:val="DefaultParagraphFont"/>
    <w:link w:val="Quote"/>
    <w:uiPriority w:val="29"/>
    <w:rsid w:val="0083713F"/>
    <w:rPr>
      <w:rFonts w:ascii="Arial" w:hAnsi="Arial"/>
      <w:iCs/>
    </w:rPr>
  </w:style>
  <w:style w:type="character" w:styleId="SubtleEmphasis">
    <w:name w:val="Subtle Emphasis"/>
    <w:basedOn w:val="DefaultParagraphFont"/>
    <w:uiPriority w:val="19"/>
    <w:qFormat/>
    <w:rsid w:val="0072100F"/>
    <w:rPr>
      <w:rFonts w:asciiTheme="minorHAnsi" w:hAnsiTheme="minorHAnsi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941D6"/>
    <w:rPr>
      <w:rFonts w:asciiTheme="minorHAnsi" w:hAnsiTheme="minorHAnsi"/>
      <w:i w:val="0"/>
      <w:iCs/>
      <w:color w:val="000000" w:themeColor="text1"/>
    </w:rPr>
  </w:style>
  <w:style w:type="character" w:styleId="IntenseEmphasis">
    <w:name w:val="Intense Emphasis"/>
    <w:basedOn w:val="IntenseReference"/>
    <w:uiPriority w:val="21"/>
    <w:qFormat/>
    <w:rsid w:val="0052167E"/>
    <w:rPr>
      <w:rFonts w:asciiTheme="minorHAnsi" w:hAnsiTheme="minorHAnsi"/>
      <w:b w:val="0"/>
      <w:bCs/>
      <w:i w:val="0"/>
      <w:iCs/>
      <w:caps w:val="0"/>
      <w:smallCaps w:val="0"/>
      <w:color w:val="8C1D40"/>
      <w:spacing w:val="5"/>
    </w:rPr>
  </w:style>
  <w:style w:type="character" w:styleId="Strong">
    <w:name w:val="Strong"/>
    <w:basedOn w:val="DefaultParagraphFont"/>
    <w:uiPriority w:val="22"/>
    <w:qFormat/>
    <w:rsid w:val="0072100F"/>
    <w:rPr>
      <w:b/>
      <w:bCs/>
    </w:rPr>
  </w:style>
  <w:style w:type="paragraph" w:styleId="ListParagraph">
    <w:name w:val="List Paragraph"/>
    <w:basedOn w:val="Normal"/>
    <w:uiPriority w:val="34"/>
    <w:qFormat/>
    <w:rsid w:val="0083713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941D6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ASUblackongold">
    <w:name w:val="ASU black on gold"/>
    <w:basedOn w:val="DefaultParagraphFont"/>
    <w:uiPriority w:val="1"/>
    <w:qFormat/>
    <w:rsid w:val="008718A4"/>
    <w:rPr>
      <w:rFonts w:asciiTheme="minorHAnsi" w:hAnsiTheme="minorHAnsi"/>
      <w:b/>
      <w:sz w:val="32"/>
      <w:bdr w:val="none" w:sz="0" w:space="0" w:color="auto"/>
      <w:shd w:val="clear" w:color="auto" w:fill="FFC627"/>
    </w:rPr>
  </w:style>
  <w:style w:type="character" w:customStyle="1" w:styleId="ASUgoldonblack">
    <w:name w:val="ASU gold on black"/>
    <w:basedOn w:val="ASUblackongold"/>
    <w:uiPriority w:val="1"/>
    <w:qFormat/>
    <w:rsid w:val="008718A4"/>
    <w:rPr>
      <w:rFonts w:asciiTheme="minorHAnsi" w:hAnsiTheme="minorHAnsi"/>
      <w:b/>
      <w:i w:val="0"/>
      <w:color w:val="FFC627"/>
      <w:sz w:val="32"/>
      <w:bdr w:val="none" w:sz="0" w:space="0" w:color="auto"/>
      <w:shd w:val="clear" w:color="auto" w:fill="000000" w:themeFill="text1"/>
    </w:rPr>
  </w:style>
  <w:style w:type="character" w:customStyle="1" w:styleId="ASUmaroononwhite">
    <w:name w:val="ASU maroon on white"/>
    <w:basedOn w:val="ASUgoldonblack"/>
    <w:uiPriority w:val="1"/>
    <w:qFormat/>
    <w:rsid w:val="008718A4"/>
    <w:rPr>
      <w:rFonts w:asciiTheme="minorHAnsi" w:hAnsiTheme="minorHAnsi"/>
      <w:b/>
      <w:i w:val="0"/>
      <w:color w:val="FFFFFF" w:themeColor="background1"/>
      <w:sz w:val="32"/>
      <w:bdr w:val="none" w:sz="0" w:space="0" w:color="auto"/>
      <w:shd w:val="clear" w:color="auto" w:fill="8C1D40"/>
    </w:rPr>
  </w:style>
  <w:style w:type="character" w:styleId="Hashtag">
    <w:name w:val="Hashtag"/>
    <w:basedOn w:val="DefaultParagraphFont"/>
    <w:uiPriority w:val="99"/>
    <w:rsid w:val="008718A4"/>
    <w:rPr>
      <w:color w:val="761638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167E"/>
    <w:rPr>
      <w:color w:val="8C1D40"/>
      <w:u w:val="single"/>
    </w:rPr>
  </w:style>
  <w:style w:type="character" w:styleId="IntenseReference">
    <w:name w:val="Intense Reference"/>
    <w:basedOn w:val="DefaultParagraphFont"/>
    <w:uiPriority w:val="32"/>
    <w:qFormat/>
    <w:rsid w:val="0052167E"/>
    <w:rPr>
      <w:b/>
      <w:bCs/>
      <w:caps w:val="0"/>
      <w:smallCaps w:val="0"/>
      <w:color w:val="8C1D40"/>
      <w:spacing w:val="5"/>
    </w:rPr>
  </w:style>
  <w:style w:type="character" w:styleId="UnresolvedMention">
    <w:name w:val="Unresolved Mention"/>
    <w:basedOn w:val="DefaultParagraphFont"/>
    <w:uiPriority w:val="99"/>
    <w:rsid w:val="00C766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077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D0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6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09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09C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0EED"/>
    <w:rPr>
      <w:color w:val="C22656" w:themeColor="followedHyperlink"/>
      <w:u w:val="single"/>
    </w:rPr>
  </w:style>
  <w:style w:type="paragraph" w:styleId="NoSpacing">
    <w:name w:val="No Spacing"/>
    <w:uiPriority w:val="1"/>
    <w:qFormat/>
    <w:rsid w:val="0019349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erty-Q@asu.ed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gillia.ASURITE\Downloads\ASU-word-template-bw-sunburst.dotx" TargetMode="External"/></Relationships>
</file>

<file path=word/theme/theme1.xml><?xml version="1.0" encoding="utf-8"?>
<a:theme xmlns:a="http://schemas.openxmlformats.org/drawingml/2006/main" name="ASU">
  <a:themeElements>
    <a:clrScheme name="ASU theme">
      <a:dk1>
        <a:srgbClr val="000000"/>
      </a:dk1>
      <a:lt1>
        <a:srgbClr val="FFFFFF"/>
      </a:lt1>
      <a:dk2>
        <a:srgbClr val="8C1D40"/>
      </a:dk2>
      <a:lt2>
        <a:srgbClr val="EEECE1"/>
      </a:lt2>
      <a:accent1>
        <a:srgbClr val="81193C"/>
      </a:accent1>
      <a:accent2>
        <a:srgbClr val="FFC633"/>
      </a:accent2>
      <a:accent3>
        <a:srgbClr val="78BE20"/>
      </a:accent3>
      <a:accent4>
        <a:srgbClr val="00A3E0"/>
      </a:accent4>
      <a:accent5>
        <a:srgbClr val="FF7F32"/>
      </a:accent5>
      <a:accent6>
        <a:srgbClr val="747446"/>
      </a:accent6>
      <a:hlink>
        <a:srgbClr val="9F2E51"/>
      </a:hlink>
      <a:folHlink>
        <a:srgbClr val="C2265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D1B2EB-8BFC-D74A-967E-E16C15D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C:\Users\dngillia.ASURITE\Downloads\ASU-word-template-bw-sunburst.dotx</Template>
  <TotalTime>6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Fabrication-Data-Sheet</dc:title>
  <dc:subject/>
  <dc:creator>dngillia</dc:creator>
  <cp:keywords/>
  <dc:description/>
  <cp:lastModifiedBy>Nathan Cushing</cp:lastModifiedBy>
  <cp:revision>9</cp:revision>
  <dcterms:created xsi:type="dcterms:W3CDTF">2026-08-17T22:31:00Z</dcterms:created>
  <dcterms:modified xsi:type="dcterms:W3CDTF">2026-08-17T22:45:00Z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1d96b664-7192-41b4-b807-da4e3acbf3dd</vt:lpwstr>
  </property>
</Properties>
</file>