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3A0D0" w14:textId="096B2F12" w:rsidR="0013077B" w:rsidRPr="00617229" w:rsidRDefault="0013077B" w:rsidP="00336696">
      <w:pPr>
        <w:pStyle w:val="Heading1"/>
      </w:pPr>
      <w:r w:rsidRPr="00336696">
        <w:t xml:space="preserve">Asset </w:t>
      </w:r>
      <w:r w:rsidR="00BF0EED">
        <w:t>trade-in authorization</w:t>
      </w:r>
    </w:p>
    <w:p w14:paraId="49558AEE" w14:textId="77777777" w:rsidR="0013077B" w:rsidRPr="0013077B" w:rsidRDefault="0013077B" w:rsidP="0013077B"/>
    <w:p w14:paraId="7981E6C2" w14:textId="77777777" w:rsidR="0013077B" w:rsidRDefault="0013077B" w:rsidP="0013077B"/>
    <w:p w14:paraId="4A219164" w14:textId="021B6E1E" w:rsidR="00BF0EED" w:rsidRPr="00BF0EED" w:rsidRDefault="00BF0EED" w:rsidP="00556D06">
      <w:pPr>
        <w:jc w:val="center"/>
      </w:pP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84D9C68" wp14:editId="652E8DEA">
                <wp:simplePos x="0" y="0"/>
                <wp:positionH relativeFrom="margin">
                  <wp:posOffset>3638550</wp:posOffset>
                </wp:positionH>
                <wp:positionV relativeFrom="paragraph">
                  <wp:posOffset>290830</wp:posOffset>
                </wp:positionV>
                <wp:extent cx="1866900" cy="45085"/>
                <wp:effectExtent l="0" t="0" r="0" b="0"/>
                <wp:wrapTopAndBottom/>
                <wp:docPr id="167858217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690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9BDFC" id="Graphic 9" o:spid="_x0000_s1026" style="position:absolute;margin-left:286.5pt;margin-top:22.9pt;width:147pt;height:3.55pt;z-index:-25165107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</w:p>
    <w:p w14:paraId="124E5060" w14:textId="08CA0727" w:rsidR="0013077B" w:rsidRPr="0013077B" w:rsidRDefault="0013077B" w:rsidP="0013077B">
      <w:pPr>
        <w:widowControl w:val="0"/>
        <w:autoSpaceDE w:val="0"/>
        <w:autoSpaceDN w:val="0"/>
        <w:rPr>
          <w:rFonts w:eastAsia="Arial" w:cs="Arial"/>
          <w:sz w:val="20"/>
          <w:szCs w:val="20"/>
        </w:rPr>
      </w:pP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0BEF519" wp14:editId="18CDACA8">
                <wp:simplePos x="0" y="0"/>
                <wp:positionH relativeFrom="page">
                  <wp:posOffset>914400</wp:posOffset>
                </wp:positionH>
                <wp:positionV relativeFrom="paragraph">
                  <wp:posOffset>142240</wp:posOffset>
                </wp:positionV>
                <wp:extent cx="2774315" cy="4508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43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F60CA" id="Graphic 9" o:spid="_x0000_s1026" style="position:absolute;margin-left:1in;margin-top:11.2pt;width:218.45pt;height:3.5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" path="m,l2964815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13077B">
        <w:rPr>
          <w:rFonts w:eastAsia="Arial" w:cs="Arial"/>
          <w:sz w:val="20"/>
          <w:szCs w:val="20"/>
        </w:rPr>
        <w:t>Department</w:t>
      </w:r>
      <w:r w:rsidR="00BF0EED">
        <w:rPr>
          <w:rFonts w:eastAsia="Arial" w:cs="Arial"/>
          <w:sz w:val="20"/>
          <w:szCs w:val="20"/>
        </w:rPr>
        <w:tab/>
      </w:r>
      <w:r w:rsidR="00BF0EED">
        <w:rPr>
          <w:rFonts w:eastAsia="Arial" w:cs="Arial"/>
          <w:sz w:val="20"/>
          <w:szCs w:val="20"/>
        </w:rPr>
        <w:tab/>
      </w:r>
      <w:r w:rsidR="00BF0EED">
        <w:rPr>
          <w:rFonts w:eastAsia="Arial" w:cs="Arial"/>
          <w:sz w:val="20"/>
          <w:szCs w:val="20"/>
        </w:rPr>
        <w:tab/>
      </w:r>
      <w:r w:rsidR="00BF0EED">
        <w:rPr>
          <w:rFonts w:eastAsia="Arial" w:cs="Arial"/>
          <w:sz w:val="20"/>
          <w:szCs w:val="20"/>
        </w:rPr>
        <w:tab/>
      </w:r>
      <w:r w:rsidR="00BF0EED">
        <w:rPr>
          <w:rFonts w:eastAsia="Arial" w:cs="Arial"/>
          <w:sz w:val="20"/>
          <w:szCs w:val="20"/>
        </w:rPr>
        <w:tab/>
      </w:r>
      <w:r w:rsidR="00BF0EED">
        <w:rPr>
          <w:rFonts w:eastAsia="Arial" w:cs="Arial"/>
          <w:sz w:val="20"/>
          <w:szCs w:val="20"/>
        </w:rPr>
        <w:tab/>
      </w:r>
      <w:r w:rsidR="00BF0EED">
        <w:rPr>
          <w:rFonts w:eastAsia="Arial" w:cs="Arial"/>
          <w:sz w:val="20"/>
          <w:szCs w:val="20"/>
        </w:rPr>
        <w:tab/>
        <w:t>Contact</w:t>
      </w:r>
    </w:p>
    <w:p w14:paraId="31D5FC40" w14:textId="0240E36B" w:rsidR="0052167E" w:rsidRDefault="0052167E" w:rsidP="006F23E7"/>
    <w:p w14:paraId="25F4D87E" w14:textId="49C7EDB9" w:rsidR="0013077B" w:rsidRDefault="00BF0EED" w:rsidP="006F23E7"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8CC70CC" wp14:editId="6D2272E2">
                <wp:simplePos x="0" y="0"/>
                <wp:positionH relativeFrom="page">
                  <wp:posOffset>4562475</wp:posOffset>
                </wp:positionH>
                <wp:positionV relativeFrom="paragraph">
                  <wp:posOffset>187325</wp:posOffset>
                </wp:positionV>
                <wp:extent cx="1838325" cy="45085"/>
                <wp:effectExtent l="0" t="0" r="0" b="0"/>
                <wp:wrapTopAndBottom/>
                <wp:docPr id="24576530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83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34C44" id="Graphic 9" o:spid="_x0000_s1026" style="position:absolute;margin-left:359.25pt;margin-top:14.75pt;width:144.75pt;height:3.5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" path="m,l2964815,e" filled="f" strokeweight=".26669mm">
                <v:path arrowok="t"/>
                <w10:wrap type="topAndBottom" anchorx="page"/>
              </v:shape>
            </w:pict>
          </mc:Fallback>
        </mc:AlternateContent>
      </w:r>
      <w:r w:rsidR="0013077B"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6FDF353" wp14:editId="1FC37486">
                <wp:simplePos x="0" y="0"/>
                <wp:positionH relativeFrom="margin">
                  <wp:align>left</wp:align>
                </wp:positionH>
                <wp:positionV relativeFrom="paragraph">
                  <wp:posOffset>184150</wp:posOffset>
                </wp:positionV>
                <wp:extent cx="2774315" cy="45085"/>
                <wp:effectExtent l="0" t="0" r="0" b="0"/>
                <wp:wrapTopAndBottom/>
                <wp:docPr id="724173356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43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0F7FC" id="Graphic 9" o:spid="_x0000_s1026" style="position:absolute;margin-left:0;margin-top:14.5pt;width:218.45pt;height:3.55pt;z-index:-251657216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</w:p>
    <w:p w14:paraId="3D865F2C" w14:textId="7ADDEC20" w:rsidR="0013077B" w:rsidRPr="00A25ADC" w:rsidRDefault="00BF0EED" w:rsidP="0013077B">
      <w:pPr>
        <w:widowControl w:val="0"/>
        <w:tabs>
          <w:tab w:val="left" w:pos="5761"/>
        </w:tabs>
        <w:autoSpaceDE w:val="0"/>
        <w:autoSpaceDN w:val="0"/>
        <w:rPr>
          <w:rFonts w:eastAsia="Arial" w:cs="Arial"/>
          <w:sz w:val="20"/>
          <w:szCs w:val="20"/>
        </w:rPr>
      </w:pPr>
      <w:r>
        <w:rPr>
          <w:rFonts w:eastAsia="Arial" w:cs="Arial"/>
          <w:spacing w:val="-2"/>
          <w:sz w:val="20"/>
          <w:szCs w:val="20"/>
        </w:rPr>
        <w:t xml:space="preserve">New equipment </w:t>
      </w:r>
      <w:proofErr w:type="gramStart"/>
      <w:r>
        <w:rPr>
          <w:rFonts w:eastAsia="Arial" w:cs="Arial"/>
          <w:spacing w:val="-2"/>
          <w:sz w:val="20"/>
          <w:szCs w:val="20"/>
        </w:rPr>
        <w:t>purchase</w:t>
      </w:r>
      <w:proofErr w:type="gramEnd"/>
      <w:r>
        <w:rPr>
          <w:rFonts w:eastAsia="Arial" w:cs="Arial"/>
          <w:spacing w:val="-2"/>
          <w:sz w:val="20"/>
          <w:szCs w:val="20"/>
        </w:rPr>
        <w:t xml:space="preserve"> order number</w:t>
      </w:r>
      <w:r w:rsidR="0013077B" w:rsidRPr="00A25ADC">
        <w:rPr>
          <w:rFonts w:eastAsia="Arial" w:cs="Arial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>Vendor</w:t>
      </w:r>
    </w:p>
    <w:p w14:paraId="5EB0BE6E" w14:textId="77777777" w:rsidR="0013077B" w:rsidRDefault="0013077B" w:rsidP="006F23E7"/>
    <w:p w14:paraId="0818F772" w14:textId="77777777" w:rsidR="00BF0EED" w:rsidRDefault="00BF0EED" w:rsidP="006F23E7"/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3214"/>
        <w:gridCol w:w="3068"/>
        <w:gridCol w:w="3068"/>
      </w:tblGrid>
      <w:tr w:rsidR="00BF0EED" w14:paraId="71AEBA60" w14:textId="77777777" w:rsidTr="006E1C6E">
        <w:trPr>
          <w:trHeight w:val="278"/>
        </w:trPr>
        <w:tc>
          <w:tcPr>
            <w:tcW w:w="3214" w:type="dxa"/>
          </w:tcPr>
          <w:p w14:paraId="6226960F" w14:textId="77777777" w:rsidR="00BF0EED" w:rsidRPr="006E1C6E" w:rsidRDefault="00BF0EED" w:rsidP="006E1C6E">
            <w:pPr>
              <w:rPr>
                <w:b/>
                <w:bCs/>
              </w:rPr>
            </w:pPr>
            <w:r>
              <w:rPr>
                <w:b/>
                <w:bCs/>
              </w:rPr>
              <w:t>Property control number</w:t>
            </w:r>
          </w:p>
        </w:tc>
        <w:tc>
          <w:tcPr>
            <w:tcW w:w="3068" w:type="dxa"/>
          </w:tcPr>
          <w:p w14:paraId="7D57970F" w14:textId="77777777" w:rsidR="00BF0EED" w:rsidRPr="006E1C6E" w:rsidRDefault="00BF0EED" w:rsidP="006E1C6E">
            <w:pPr>
              <w:rPr>
                <w:b/>
                <w:bCs/>
              </w:rPr>
            </w:pPr>
            <w:r w:rsidRPr="006E1C6E">
              <w:rPr>
                <w:b/>
                <w:bCs/>
              </w:rPr>
              <w:t>Asset description</w:t>
            </w:r>
          </w:p>
        </w:tc>
        <w:tc>
          <w:tcPr>
            <w:tcW w:w="3068" w:type="dxa"/>
          </w:tcPr>
          <w:p w14:paraId="244B23F2" w14:textId="77777777" w:rsidR="00BF0EED" w:rsidRPr="006E1C6E" w:rsidRDefault="00BF0EED" w:rsidP="006E1C6E">
            <w:pPr>
              <w:rPr>
                <w:b/>
                <w:bCs/>
              </w:rPr>
            </w:pPr>
            <w:r>
              <w:rPr>
                <w:b/>
                <w:bCs/>
              </w:rPr>
              <w:t>Search history</w:t>
            </w:r>
          </w:p>
        </w:tc>
      </w:tr>
      <w:tr w:rsidR="00BF0EED" w14:paraId="17AE5929" w14:textId="77777777" w:rsidTr="006E1C6E">
        <w:trPr>
          <w:trHeight w:val="530"/>
        </w:trPr>
        <w:tc>
          <w:tcPr>
            <w:tcW w:w="3214" w:type="dxa"/>
          </w:tcPr>
          <w:p w14:paraId="5730EF4F" w14:textId="77777777" w:rsidR="00BF0EED" w:rsidRPr="006E1C6E" w:rsidRDefault="00BF0EED" w:rsidP="006E1C6E">
            <w:pPr>
              <w:rPr>
                <w:b/>
                <w:bCs/>
              </w:rPr>
            </w:pPr>
          </w:p>
        </w:tc>
        <w:tc>
          <w:tcPr>
            <w:tcW w:w="3068" w:type="dxa"/>
          </w:tcPr>
          <w:p w14:paraId="0B597C0D" w14:textId="77777777" w:rsidR="00BF0EED" w:rsidRDefault="00BF0EED" w:rsidP="006E1C6E"/>
        </w:tc>
        <w:tc>
          <w:tcPr>
            <w:tcW w:w="3068" w:type="dxa"/>
          </w:tcPr>
          <w:p w14:paraId="02F8A3BE" w14:textId="77777777" w:rsidR="00BF0EED" w:rsidRDefault="00BF0EED" w:rsidP="006E1C6E"/>
        </w:tc>
      </w:tr>
      <w:tr w:rsidR="00BF0EED" w14:paraId="7B78EDC8" w14:textId="77777777" w:rsidTr="006E1C6E">
        <w:trPr>
          <w:trHeight w:val="593"/>
        </w:trPr>
        <w:tc>
          <w:tcPr>
            <w:tcW w:w="3214" w:type="dxa"/>
          </w:tcPr>
          <w:p w14:paraId="169F4906" w14:textId="77777777" w:rsidR="00BF0EED" w:rsidRPr="006E1C6E" w:rsidRDefault="00BF0EED" w:rsidP="006E1C6E">
            <w:pPr>
              <w:rPr>
                <w:b/>
                <w:bCs/>
              </w:rPr>
            </w:pPr>
          </w:p>
        </w:tc>
        <w:tc>
          <w:tcPr>
            <w:tcW w:w="3068" w:type="dxa"/>
          </w:tcPr>
          <w:p w14:paraId="77C12E76" w14:textId="77777777" w:rsidR="00BF0EED" w:rsidRDefault="00BF0EED" w:rsidP="006E1C6E"/>
        </w:tc>
        <w:tc>
          <w:tcPr>
            <w:tcW w:w="3068" w:type="dxa"/>
          </w:tcPr>
          <w:p w14:paraId="4920696A" w14:textId="77777777" w:rsidR="00BF0EED" w:rsidRDefault="00BF0EED" w:rsidP="006E1C6E"/>
        </w:tc>
      </w:tr>
      <w:tr w:rsidR="00BF0EED" w14:paraId="0C9ABE9D" w14:textId="77777777" w:rsidTr="006E1C6E">
        <w:trPr>
          <w:trHeight w:val="575"/>
        </w:trPr>
        <w:tc>
          <w:tcPr>
            <w:tcW w:w="3214" w:type="dxa"/>
          </w:tcPr>
          <w:p w14:paraId="69470F89" w14:textId="77777777" w:rsidR="00BF0EED" w:rsidRPr="006E1C6E" w:rsidRDefault="00BF0EED" w:rsidP="006E1C6E">
            <w:pPr>
              <w:rPr>
                <w:b/>
                <w:bCs/>
              </w:rPr>
            </w:pPr>
          </w:p>
        </w:tc>
        <w:tc>
          <w:tcPr>
            <w:tcW w:w="3068" w:type="dxa"/>
          </w:tcPr>
          <w:p w14:paraId="662BDA9A" w14:textId="77777777" w:rsidR="00BF0EED" w:rsidRDefault="00BF0EED" w:rsidP="006E1C6E"/>
        </w:tc>
        <w:tc>
          <w:tcPr>
            <w:tcW w:w="3068" w:type="dxa"/>
          </w:tcPr>
          <w:p w14:paraId="3B6E2C00" w14:textId="77777777" w:rsidR="00BF0EED" w:rsidRDefault="00BF0EED" w:rsidP="006E1C6E"/>
        </w:tc>
      </w:tr>
      <w:tr w:rsidR="00BF0EED" w14:paraId="7E6197D5" w14:textId="77777777" w:rsidTr="006E1C6E">
        <w:trPr>
          <w:trHeight w:val="575"/>
        </w:trPr>
        <w:tc>
          <w:tcPr>
            <w:tcW w:w="3214" w:type="dxa"/>
          </w:tcPr>
          <w:p w14:paraId="278F52DF" w14:textId="77777777" w:rsidR="00BF0EED" w:rsidRPr="004C515C" w:rsidDel="004C515C" w:rsidRDefault="00BF0EED" w:rsidP="006E1C6E">
            <w:pPr>
              <w:rPr>
                <w:b/>
                <w:bCs/>
              </w:rPr>
            </w:pPr>
          </w:p>
        </w:tc>
        <w:tc>
          <w:tcPr>
            <w:tcW w:w="3068" w:type="dxa"/>
          </w:tcPr>
          <w:p w14:paraId="406AF394" w14:textId="77777777" w:rsidR="00BF0EED" w:rsidRDefault="00BF0EED" w:rsidP="006E1C6E"/>
        </w:tc>
        <w:tc>
          <w:tcPr>
            <w:tcW w:w="3068" w:type="dxa"/>
          </w:tcPr>
          <w:p w14:paraId="620F41F1" w14:textId="77777777" w:rsidR="00BF0EED" w:rsidRDefault="00BF0EED" w:rsidP="006E1C6E"/>
        </w:tc>
      </w:tr>
      <w:tr w:rsidR="004953D3" w14:paraId="3B8DFA87" w14:textId="77777777" w:rsidTr="006E1C6E">
        <w:trPr>
          <w:trHeight w:val="575"/>
        </w:trPr>
        <w:tc>
          <w:tcPr>
            <w:tcW w:w="3214" w:type="dxa"/>
          </w:tcPr>
          <w:p w14:paraId="45B565EF" w14:textId="77777777" w:rsidR="004953D3" w:rsidRPr="004C515C" w:rsidDel="004C515C" w:rsidRDefault="004953D3" w:rsidP="006E1C6E">
            <w:pPr>
              <w:rPr>
                <w:b/>
                <w:bCs/>
              </w:rPr>
            </w:pPr>
          </w:p>
        </w:tc>
        <w:tc>
          <w:tcPr>
            <w:tcW w:w="3068" w:type="dxa"/>
          </w:tcPr>
          <w:p w14:paraId="5B146314" w14:textId="77777777" w:rsidR="004953D3" w:rsidRDefault="004953D3" w:rsidP="006E1C6E"/>
        </w:tc>
        <w:tc>
          <w:tcPr>
            <w:tcW w:w="3068" w:type="dxa"/>
          </w:tcPr>
          <w:p w14:paraId="3829EDA1" w14:textId="77777777" w:rsidR="004953D3" w:rsidRDefault="004953D3" w:rsidP="006E1C6E"/>
        </w:tc>
      </w:tr>
      <w:tr w:rsidR="004953D3" w14:paraId="21388D11" w14:textId="77777777" w:rsidTr="006E1C6E">
        <w:trPr>
          <w:trHeight w:val="575"/>
        </w:trPr>
        <w:tc>
          <w:tcPr>
            <w:tcW w:w="3214" w:type="dxa"/>
          </w:tcPr>
          <w:p w14:paraId="60C99C8D" w14:textId="77777777" w:rsidR="004953D3" w:rsidRPr="004C515C" w:rsidDel="004C515C" w:rsidRDefault="004953D3" w:rsidP="006E1C6E">
            <w:pPr>
              <w:rPr>
                <w:b/>
                <w:bCs/>
              </w:rPr>
            </w:pPr>
          </w:p>
        </w:tc>
        <w:tc>
          <w:tcPr>
            <w:tcW w:w="3068" w:type="dxa"/>
          </w:tcPr>
          <w:p w14:paraId="3187AEDB" w14:textId="77777777" w:rsidR="004953D3" w:rsidRDefault="004953D3" w:rsidP="006E1C6E"/>
        </w:tc>
        <w:tc>
          <w:tcPr>
            <w:tcW w:w="3068" w:type="dxa"/>
          </w:tcPr>
          <w:p w14:paraId="3D4BD509" w14:textId="77777777" w:rsidR="004953D3" w:rsidRDefault="004953D3" w:rsidP="006E1C6E"/>
        </w:tc>
      </w:tr>
      <w:tr w:rsidR="004953D3" w14:paraId="71092BCE" w14:textId="77777777" w:rsidTr="006E1C6E">
        <w:trPr>
          <w:trHeight w:val="575"/>
        </w:trPr>
        <w:tc>
          <w:tcPr>
            <w:tcW w:w="3214" w:type="dxa"/>
          </w:tcPr>
          <w:p w14:paraId="7140A46B" w14:textId="77777777" w:rsidR="004953D3" w:rsidRPr="004C515C" w:rsidDel="004C515C" w:rsidRDefault="004953D3" w:rsidP="006E1C6E">
            <w:pPr>
              <w:rPr>
                <w:b/>
                <w:bCs/>
              </w:rPr>
            </w:pPr>
          </w:p>
        </w:tc>
        <w:tc>
          <w:tcPr>
            <w:tcW w:w="3068" w:type="dxa"/>
          </w:tcPr>
          <w:p w14:paraId="57F0870B" w14:textId="77777777" w:rsidR="004953D3" w:rsidRDefault="004953D3" w:rsidP="006E1C6E"/>
        </w:tc>
        <w:tc>
          <w:tcPr>
            <w:tcW w:w="3068" w:type="dxa"/>
          </w:tcPr>
          <w:p w14:paraId="417999AC" w14:textId="77777777" w:rsidR="004953D3" w:rsidRDefault="004953D3" w:rsidP="006E1C6E"/>
        </w:tc>
      </w:tr>
      <w:tr w:rsidR="004953D3" w14:paraId="5DA8CE7C" w14:textId="77777777" w:rsidTr="006E1C6E">
        <w:trPr>
          <w:trHeight w:val="575"/>
        </w:trPr>
        <w:tc>
          <w:tcPr>
            <w:tcW w:w="3214" w:type="dxa"/>
          </w:tcPr>
          <w:p w14:paraId="07E27341" w14:textId="77777777" w:rsidR="004953D3" w:rsidRPr="004C515C" w:rsidDel="004C515C" w:rsidRDefault="004953D3" w:rsidP="006E1C6E">
            <w:pPr>
              <w:rPr>
                <w:b/>
                <w:bCs/>
              </w:rPr>
            </w:pPr>
          </w:p>
        </w:tc>
        <w:tc>
          <w:tcPr>
            <w:tcW w:w="3068" w:type="dxa"/>
          </w:tcPr>
          <w:p w14:paraId="156C2A01" w14:textId="77777777" w:rsidR="004953D3" w:rsidRDefault="004953D3" w:rsidP="006E1C6E"/>
        </w:tc>
        <w:tc>
          <w:tcPr>
            <w:tcW w:w="3068" w:type="dxa"/>
          </w:tcPr>
          <w:p w14:paraId="71943456" w14:textId="77777777" w:rsidR="004953D3" w:rsidRDefault="004953D3" w:rsidP="006E1C6E"/>
        </w:tc>
      </w:tr>
      <w:tr w:rsidR="004953D3" w14:paraId="48F965A8" w14:textId="77777777" w:rsidTr="006E1C6E">
        <w:trPr>
          <w:trHeight w:val="575"/>
        </w:trPr>
        <w:tc>
          <w:tcPr>
            <w:tcW w:w="3214" w:type="dxa"/>
          </w:tcPr>
          <w:p w14:paraId="30066601" w14:textId="77777777" w:rsidR="004953D3" w:rsidRPr="004C515C" w:rsidDel="004C515C" w:rsidRDefault="004953D3" w:rsidP="006E1C6E">
            <w:pPr>
              <w:rPr>
                <w:b/>
                <w:bCs/>
              </w:rPr>
            </w:pPr>
          </w:p>
        </w:tc>
        <w:tc>
          <w:tcPr>
            <w:tcW w:w="3068" w:type="dxa"/>
          </w:tcPr>
          <w:p w14:paraId="008410FB" w14:textId="77777777" w:rsidR="004953D3" w:rsidRDefault="004953D3" w:rsidP="006E1C6E"/>
        </w:tc>
        <w:tc>
          <w:tcPr>
            <w:tcW w:w="3068" w:type="dxa"/>
          </w:tcPr>
          <w:p w14:paraId="658C0DC7" w14:textId="77777777" w:rsidR="004953D3" w:rsidRDefault="004953D3" w:rsidP="006E1C6E"/>
        </w:tc>
      </w:tr>
    </w:tbl>
    <w:p w14:paraId="1642EA5D" w14:textId="54DA384F" w:rsidR="00BF0EED" w:rsidRDefault="00BF0EED" w:rsidP="00BF0EED">
      <w:pPr>
        <w:widowControl w:val="0"/>
        <w:autoSpaceDE w:val="0"/>
        <w:autoSpaceDN w:val="0"/>
        <w:rPr>
          <w:rFonts w:eastAsia="Arial" w:cs="Arial"/>
          <w:sz w:val="20"/>
          <w:szCs w:val="20"/>
        </w:rPr>
      </w:pPr>
    </w:p>
    <w:p w14:paraId="77C76E5C" w14:textId="7E92C68F" w:rsidR="00BF0EED" w:rsidRPr="00BF0EED" w:rsidRDefault="00BF0EED" w:rsidP="00BF0EED">
      <w:pPr>
        <w:jc w:val="center"/>
      </w:pPr>
    </w:p>
    <w:p w14:paraId="38E1AFF7" w14:textId="4297038A" w:rsidR="00BF0EED" w:rsidRPr="0013077B" w:rsidRDefault="00BF0EED" w:rsidP="00BF0EED">
      <w:pPr>
        <w:widowControl w:val="0"/>
        <w:autoSpaceDE w:val="0"/>
        <w:autoSpaceDN w:val="0"/>
        <w:rPr>
          <w:rFonts w:eastAsia="Arial" w:cs="Arial"/>
          <w:sz w:val="20"/>
          <w:szCs w:val="20"/>
        </w:rPr>
      </w:pP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603EC9C" wp14:editId="1F98EB6C">
                <wp:simplePos x="0" y="0"/>
                <wp:positionH relativeFrom="page">
                  <wp:posOffset>914400</wp:posOffset>
                </wp:positionH>
                <wp:positionV relativeFrom="paragraph">
                  <wp:posOffset>142240</wp:posOffset>
                </wp:positionV>
                <wp:extent cx="2774315" cy="45085"/>
                <wp:effectExtent l="0" t="0" r="0" b="0"/>
                <wp:wrapTopAndBottom/>
                <wp:docPr id="520999367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43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7D87D" id="Graphic 9" o:spid="_x0000_s1026" style="position:absolute;margin-left:1in;margin-top:11.2pt;width:218.45pt;height:3.5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" path="m,l2964815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13077B">
        <w:rPr>
          <w:rFonts w:eastAsia="Arial" w:cs="Arial"/>
          <w:sz w:val="20"/>
          <w:szCs w:val="20"/>
        </w:rPr>
        <w:t>Department</w:t>
      </w:r>
      <w:r>
        <w:rPr>
          <w:rFonts w:eastAsia="Arial" w:cs="Arial"/>
          <w:sz w:val="20"/>
          <w:szCs w:val="20"/>
        </w:rPr>
        <w:t xml:space="preserve"> head name </w:t>
      </w:r>
      <w:r>
        <w:rPr>
          <w:rFonts w:eastAsia="Arial" w:cs="Arial"/>
          <w:sz w:val="20"/>
          <w:szCs w:val="20"/>
        </w:rPr>
        <w:tab/>
      </w:r>
      <w:r w:rsidR="00556D06" w:rsidRPr="00556D06">
        <w:rPr>
          <w:rFonts w:eastAsia="Arial" w:cs="Arial"/>
          <w:sz w:val="20"/>
          <w:szCs w:val="20"/>
        </w:rPr>
        <w:t>— printed</w:t>
      </w:r>
      <w:r w:rsidR="00556D06">
        <w:rPr>
          <w:rFonts w:eastAsia="Arial" w:cs="Arial"/>
          <w:sz w:val="20"/>
          <w:szCs w:val="20"/>
        </w:rPr>
        <w:t xml:space="preserve"> </w:t>
      </w:r>
      <w:r>
        <w:rPr>
          <w:rFonts w:eastAsia="Arial" w:cs="Arial"/>
          <w:sz w:val="20"/>
          <w:szCs w:val="20"/>
        </w:rPr>
        <w:tab/>
      </w:r>
      <w:r>
        <w:rPr>
          <w:rFonts w:eastAsia="Arial" w:cs="Arial"/>
          <w:sz w:val="20"/>
          <w:szCs w:val="20"/>
        </w:rPr>
        <w:tab/>
      </w:r>
      <w:r>
        <w:rPr>
          <w:rFonts w:eastAsia="Arial" w:cs="Arial"/>
          <w:sz w:val="20"/>
          <w:szCs w:val="20"/>
        </w:rPr>
        <w:tab/>
      </w:r>
      <w:r>
        <w:rPr>
          <w:rFonts w:eastAsia="Arial" w:cs="Arial"/>
          <w:sz w:val="20"/>
          <w:szCs w:val="20"/>
        </w:rPr>
        <w:tab/>
      </w:r>
      <w:r>
        <w:rPr>
          <w:rFonts w:eastAsia="Arial" w:cs="Arial"/>
          <w:sz w:val="20"/>
          <w:szCs w:val="20"/>
        </w:rPr>
        <w:tab/>
      </w:r>
      <w:r>
        <w:rPr>
          <w:rFonts w:eastAsia="Arial" w:cs="Arial"/>
          <w:sz w:val="20"/>
          <w:szCs w:val="20"/>
        </w:rPr>
        <w:tab/>
      </w:r>
    </w:p>
    <w:p w14:paraId="452869FA" w14:textId="77777777" w:rsidR="00BF0EED" w:rsidRDefault="00BF0EED" w:rsidP="00BF0EED"/>
    <w:p w14:paraId="3A766E18" w14:textId="77777777" w:rsidR="00BF0EED" w:rsidRDefault="00BF0EED" w:rsidP="00BF0EED"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88C6467" wp14:editId="4CF498E9">
                <wp:simplePos x="0" y="0"/>
                <wp:positionH relativeFrom="page">
                  <wp:posOffset>4562475</wp:posOffset>
                </wp:positionH>
                <wp:positionV relativeFrom="paragraph">
                  <wp:posOffset>187325</wp:posOffset>
                </wp:positionV>
                <wp:extent cx="1838325" cy="45085"/>
                <wp:effectExtent l="0" t="0" r="0" b="0"/>
                <wp:wrapTopAndBottom/>
                <wp:docPr id="1002288042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832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852F2" id="Graphic 9" o:spid="_x0000_s1026" style="position:absolute;margin-left:359.25pt;margin-top:14.75pt;width:144.75pt;height:3.55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" path="m,l2964815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A25ADC">
        <w:rPr>
          <w:rFonts w:eastAsia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E9B0626" wp14:editId="7C47C208">
                <wp:simplePos x="0" y="0"/>
                <wp:positionH relativeFrom="margin">
                  <wp:align>left</wp:align>
                </wp:positionH>
                <wp:positionV relativeFrom="paragraph">
                  <wp:posOffset>184150</wp:posOffset>
                </wp:positionV>
                <wp:extent cx="2774315" cy="45085"/>
                <wp:effectExtent l="0" t="0" r="0" b="0"/>
                <wp:wrapTopAndBottom/>
                <wp:docPr id="493260267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4315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4815">
                              <a:moveTo>
                                <a:pt x="0" y="0"/>
                              </a:moveTo>
                              <a:lnTo>
                                <a:pt x="296481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F7774" id="Graphic 9" o:spid="_x0000_s1026" style="position:absolute;margin-left:0;margin-top:14.5pt;width:218.45pt;height:3.55pt;z-index:-25164902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296481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" path="m,l2964815,e" filled="f" strokeweight=".26669mm">
                <v:path arrowok="t"/>
                <w10:wrap type="topAndBottom" anchorx="margin"/>
              </v:shape>
            </w:pict>
          </mc:Fallback>
        </mc:AlternateContent>
      </w:r>
    </w:p>
    <w:p w14:paraId="0E1DE9E1" w14:textId="2EB8747F" w:rsidR="00BF0EED" w:rsidRDefault="00BF0EED" w:rsidP="00BF0EED">
      <w:pPr>
        <w:rPr>
          <w:rFonts w:eastAsia="Arial" w:cs="Arial"/>
          <w:spacing w:val="-4"/>
          <w:sz w:val="20"/>
          <w:szCs w:val="20"/>
        </w:rPr>
      </w:pPr>
      <w:r>
        <w:rPr>
          <w:rFonts w:eastAsia="Arial" w:cs="Arial"/>
          <w:spacing w:val="-2"/>
          <w:sz w:val="20"/>
          <w:szCs w:val="20"/>
        </w:rPr>
        <w:t>Signature</w:t>
      </w:r>
      <w:r>
        <w:rPr>
          <w:rFonts w:eastAsia="Arial" w:cs="Arial"/>
          <w:spacing w:val="-2"/>
          <w:sz w:val="20"/>
          <w:szCs w:val="20"/>
        </w:rPr>
        <w:tab/>
      </w:r>
      <w:r>
        <w:rPr>
          <w:rFonts w:eastAsia="Arial" w:cs="Arial"/>
          <w:spacing w:val="-2"/>
          <w:sz w:val="20"/>
          <w:szCs w:val="20"/>
        </w:rPr>
        <w:tab/>
      </w:r>
      <w:r>
        <w:rPr>
          <w:rFonts w:eastAsia="Arial" w:cs="Arial"/>
          <w:spacing w:val="-2"/>
          <w:sz w:val="20"/>
          <w:szCs w:val="20"/>
        </w:rPr>
        <w:tab/>
      </w:r>
      <w:r>
        <w:rPr>
          <w:rFonts w:eastAsia="Arial" w:cs="Arial"/>
          <w:spacing w:val="-2"/>
          <w:sz w:val="20"/>
          <w:szCs w:val="20"/>
        </w:rPr>
        <w:tab/>
      </w:r>
      <w:r>
        <w:rPr>
          <w:rFonts w:eastAsia="Arial" w:cs="Arial"/>
          <w:sz w:val="20"/>
          <w:szCs w:val="20"/>
        </w:rPr>
        <w:t xml:space="preserve"> </w:t>
      </w:r>
      <w:r>
        <w:rPr>
          <w:rFonts w:eastAsia="Arial" w:cs="Arial"/>
          <w:sz w:val="20"/>
          <w:szCs w:val="20"/>
        </w:rPr>
        <w:tab/>
      </w:r>
      <w:r>
        <w:rPr>
          <w:rFonts w:eastAsia="Arial" w:cs="Arial"/>
          <w:sz w:val="20"/>
          <w:szCs w:val="20"/>
        </w:rPr>
        <w:tab/>
      </w:r>
      <w:r>
        <w:rPr>
          <w:rFonts w:eastAsia="Arial" w:cs="Arial"/>
          <w:sz w:val="20"/>
          <w:szCs w:val="20"/>
        </w:rPr>
        <w:tab/>
      </w:r>
      <w:r>
        <w:rPr>
          <w:rFonts w:eastAsia="Arial" w:cs="Arial"/>
          <w:spacing w:val="-4"/>
          <w:sz w:val="20"/>
          <w:szCs w:val="20"/>
        </w:rPr>
        <w:t>Date</w:t>
      </w:r>
    </w:p>
    <w:p w14:paraId="56AD9799" w14:textId="77777777" w:rsidR="00BF0EED" w:rsidRDefault="00BF0EED" w:rsidP="00BF0EED">
      <w:pPr>
        <w:rPr>
          <w:rStyle w:val="Hyperlink"/>
        </w:rPr>
      </w:pPr>
    </w:p>
    <w:p w14:paraId="7240C61B" w14:textId="77777777" w:rsidR="000E0E7E" w:rsidRPr="00556D06" w:rsidRDefault="00DF2154" w:rsidP="000E0E7E">
      <w:pPr>
        <w:rPr>
          <w:rStyle w:val="ASUblackongold"/>
          <w:sz w:val="22"/>
          <w:szCs w:val="22"/>
        </w:rPr>
      </w:pPr>
      <w:r>
        <w:rPr>
          <w:b/>
        </w:rPr>
        <w:br/>
      </w:r>
      <w:r w:rsidR="000E0E7E" w:rsidRPr="00556D06">
        <w:rPr>
          <w:rStyle w:val="ASUblackongold"/>
          <w:sz w:val="22"/>
          <w:szCs w:val="22"/>
        </w:rPr>
        <w:t>Questions or more information</w:t>
      </w:r>
    </w:p>
    <w:p w14:paraId="160FAEC7" w14:textId="630CD624" w:rsidR="0052167E" w:rsidRPr="0052167E" w:rsidRDefault="000E0E7E" w:rsidP="006F23E7">
      <w:pPr>
        <w:rPr>
          <w:rStyle w:val="Hyperlink"/>
        </w:rPr>
      </w:pPr>
      <w:r w:rsidRPr="000E0E7E">
        <w:rPr>
          <w:b/>
          <w:sz w:val="20"/>
          <w:szCs w:val="20"/>
        </w:rPr>
        <w:br/>
      </w:r>
      <w:r w:rsidR="007C246D" w:rsidRPr="007C246D">
        <w:rPr>
          <w:sz w:val="20"/>
          <w:szCs w:val="20"/>
        </w:rPr>
        <w:t xml:space="preserve">Please email </w:t>
      </w:r>
      <w:hyperlink r:id="rId8" w:history="1">
        <w:r w:rsidR="007C246D" w:rsidRPr="007C246D">
          <w:rPr>
            <w:rStyle w:val="Hyperlink"/>
            <w:sz w:val="20"/>
            <w:szCs w:val="20"/>
          </w:rPr>
          <w:t>Capital Asset Management</w:t>
        </w:r>
      </w:hyperlink>
    </w:p>
    <w:sectPr w:rsidR="0052167E" w:rsidRPr="0052167E" w:rsidSect="008236F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8759F" w14:textId="77777777" w:rsidR="00D63E93" w:rsidRDefault="00D63E93" w:rsidP="00E23D60">
      <w:r>
        <w:separator/>
      </w:r>
    </w:p>
  </w:endnote>
  <w:endnote w:type="continuationSeparator" w:id="0">
    <w:p w14:paraId="436E012E" w14:textId="77777777" w:rsidR="00D63E93" w:rsidRDefault="00D63E93" w:rsidP="00E23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E0A7D" w14:textId="67139959" w:rsidR="00E23D60" w:rsidRPr="006141AF" w:rsidRDefault="00DF2154" w:rsidP="00CC062F">
    <w:pPr>
      <w:pStyle w:val="Footer"/>
      <w:rPr>
        <w:sz w:val="20"/>
      </w:rPr>
    </w:pPr>
    <w:r>
      <w:rPr>
        <w:sz w:val="20"/>
      </w:rPr>
      <w:t xml:space="preserve">Financial Services </w:t>
    </w:r>
    <w:r w:rsidR="00863084" w:rsidRPr="00863084">
      <w:rPr>
        <w:sz w:val="20"/>
      </w:rPr>
      <w:ptab w:relativeTo="margin" w:alignment="center" w:leader="none"/>
    </w:r>
    <w:r w:rsidR="00863084" w:rsidRPr="00863084">
      <w:rPr>
        <w:sz w:val="20"/>
      </w:rPr>
      <w:ptab w:relativeTo="margin" w:alignment="right" w:leader="none"/>
    </w:r>
    <w:r>
      <w:rPr>
        <w:sz w:val="20"/>
      </w:rPr>
      <w:t>07/27/2026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80AB0" w14:textId="77777777" w:rsidR="00D63E93" w:rsidRDefault="00D63E93" w:rsidP="00E23D60">
      <w:r>
        <w:separator/>
      </w:r>
    </w:p>
  </w:footnote>
  <w:footnote w:type="continuationSeparator" w:id="0">
    <w:p w14:paraId="23CCFA02" w14:textId="77777777" w:rsidR="00D63E93" w:rsidRDefault="00D63E93" w:rsidP="00E23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BB970" w14:textId="77777777" w:rsidR="00E23D60" w:rsidRDefault="008236F6" w:rsidP="00CC062F">
    <w:pPr>
      <w:pStyle w:val="Header"/>
      <w:ind w:left="-270"/>
    </w:pPr>
    <w:r>
      <w:rPr>
        <w:noProof/>
      </w:rPr>
      <w:drawing>
        <wp:inline distT="0" distB="0" distL="0" distR="0" wp14:anchorId="5CA74631" wp14:editId="06CB6FFC">
          <wp:extent cx="1163825" cy="683316"/>
          <wp:effectExtent l="0" t="0" r="0" b="0"/>
          <wp:docPr id="3" name="Picture 3" descr="Arizona State University logo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rizona State University logo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1031" cy="711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05D0EE" w14:textId="77777777" w:rsidR="00E23D60" w:rsidRDefault="00E23D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70215"/>
    <w:multiLevelType w:val="hybridMultilevel"/>
    <w:tmpl w:val="0FAA3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541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0EE"/>
    <w:rsid w:val="00000212"/>
    <w:rsid w:val="00024D48"/>
    <w:rsid w:val="00085B45"/>
    <w:rsid w:val="000E0E7E"/>
    <w:rsid w:val="0013077B"/>
    <w:rsid w:val="001902A7"/>
    <w:rsid w:val="001D2BD0"/>
    <w:rsid w:val="00205FA9"/>
    <w:rsid w:val="002355FD"/>
    <w:rsid w:val="00236993"/>
    <w:rsid w:val="00295889"/>
    <w:rsid w:val="00303141"/>
    <w:rsid w:val="0032304C"/>
    <w:rsid w:val="00336696"/>
    <w:rsid w:val="0038039C"/>
    <w:rsid w:val="003D7FCB"/>
    <w:rsid w:val="003E7108"/>
    <w:rsid w:val="003F5021"/>
    <w:rsid w:val="004427E0"/>
    <w:rsid w:val="00442F05"/>
    <w:rsid w:val="00476DAF"/>
    <w:rsid w:val="00477D7C"/>
    <w:rsid w:val="00485A1B"/>
    <w:rsid w:val="00494702"/>
    <w:rsid w:val="004953D3"/>
    <w:rsid w:val="004C515C"/>
    <w:rsid w:val="00513B80"/>
    <w:rsid w:val="0052167E"/>
    <w:rsid w:val="0053347D"/>
    <w:rsid w:val="00556D06"/>
    <w:rsid w:val="005736EC"/>
    <w:rsid w:val="00577D0A"/>
    <w:rsid w:val="005940EE"/>
    <w:rsid w:val="005D05CB"/>
    <w:rsid w:val="006141AF"/>
    <w:rsid w:val="00615BE0"/>
    <w:rsid w:val="00617229"/>
    <w:rsid w:val="00631BEB"/>
    <w:rsid w:val="006B4ECB"/>
    <w:rsid w:val="006B5829"/>
    <w:rsid w:val="006D4420"/>
    <w:rsid w:val="006F23E7"/>
    <w:rsid w:val="00701485"/>
    <w:rsid w:val="0072100F"/>
    <w:rsid w:val="00735F42"/>
    <w:rsid w:val="0076009C"/>
    <w:rsid w:val="007C246D"/>
    <w:rsid w:val="00815BDE"/>
    <w:rsid w:val="008236F6"/>
    <w:rsid w:val="0083713F"/>
    <w:rsid w:val="00863084"/>
    <w:rsid w:val="008718A4"/>
    <w:rsid w:val="00876C7D"/>
    <w:rsid w:val="008A724B"/>
    <w:rsid w:val="00940DE3"/>
    <w:rsid w:val="009A06C6"/>
    <w:rsid w:val="00A57269"/>
    <w:rsid w:val="00A941D6"/>
    <w:rsid w:val="00AB58BD"/>
    <w:rsid w:val="00BF0EED"/>
    <w:rsid w:val="00C7669B"/>
    <w:rsid w:val="00CA6469"/>
    <w:rsid w:val="00CC062F"/>
    <w:rsid w:val="00CD4032"/>
    <w:rsid w:val="00D029D0"/>
    <w:rsid w:val="00D5131E"/>
    <w:rsid w:val="00D63E93"/>
    <w:rsid w:val="00D902CC"/>
    <w:rsid w:val="00D91FEC"/>
    <w:rsid w:val="00DF2154"/>
    <w:rsid w:val="00E23D60"/>
    <w:rsid w:val="00EB4434"/>
    <w:rsid w:val="00F204B7"/>
    <w:rsid w:val="00FA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696B4"/>
  <w14:defaultImageDpi w14:val="32767"/>
  <w15:chartTrackingRefBased/>
  <w15:docId w15:val="{5D3FD38C-CE52-439D-8F3E-913FF7657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2100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36696"/>
    <w:pPr>
      <w:keepNext/>
      <w:keepLines/>
      <w:spacing w:before="240"/>
      <w:outlineLvl w:val="0"/>
    </w:pPr>
    <w:rPr>
      <w:rFonts w:eastAsiaTheme="majorEastAsia" w:cstheme="majorBidi"/>
      <w:b/>
      <w:bCs/>
      <w:sz w:val="32"/>
      <w:szCs w:val="32"/>
      <w:shd w:val="clear" w:color="auto" w:fill="FFC000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617229"/>
    <w:pPr>
      <w:spacing w:before="40"/>
      <w:outlineLvl w:val="1"/>
    </w:pPr>
    <w:rPr>
      <w:sz w:val="28"/>
      <w:szCs w:val="26"/>
    </w:rPr>
  </w:style>
  <w:style w:type="paragraph" w:styleId="Heading3">
    <w:name w:val="heading 3"/>
    <w:basedOn w:val="Heading2"/>
    <w:next w:val="Normal"/>
    <w:link w:val="Heading3Char"/>
    <w:uiPriority w:val="9"/>
    <w:semiHidden/>
    <w:unhideWhenUsed/>
    <w:qFormat/>
    <w:rsid w:val="00A941D6"/>
    <w:pPr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autoRedefine/>
    <w:uiPriority w:val="99"/>
    <w:unhideWhenUsed/>
    <w:qFormat/>
    <w:rsid w:val="00E23D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3D60"/>
  </w:style>
  <w:style w:type="paragraph" w:styleId="Footer">
    <w:name w:val="footer"/>
    <w:basedOn w:val="Normal"/>
    <w:link w:val="FooterChar"/>
    <w:autoRedefine/>
    <w:uiPriority w:val="99"/>
    <w:unhideWhenUsed/>
    <w:qFormat/>
    <w:rsid w:val="00E23D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3D60"/>
  </w:style>
  <w:style w:type="character" w:customStyle="1" w:styleId="Heading1Char">
    <w:name w:val="Heading 1 Char"/>
    <w:basedOn w:val="DefaultParagraphFont"/>
    <w:link w:val="Heading1"/>
    <w:uiPriority w:val="9"/>
    <w:rsid w:val="00336696"/>
    <w:rPr>
      <w:rFonts w:ascii="Arial" w:eastAsiaTheme="majorEastAsia" w:hAnsi="Arial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17229"/>
    <w:rPr>
      <w:rFonts w:ascii="Arial" w:eastAsiaTheme="majorEastAsia" w:hAnsi="Arial" w:cstheme="majorBidi"/>
      <w:b/>
      <w:bCs/>
      <w:sz w:val="28"/>
      <w:szCs w:val="2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2100F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00F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72100F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2100F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Quote">
    <w:name w:val="Quote"/>
    <w:next w:val="Normal"/>
    <w:link w:val="QuoteChar"/>
    <w:autoRedefine/>
    <w:uiPriority w:val="29"/>
    <w:qFormat/>
    <w:rsid w:val="0083713F"/>
    <w:pPr>
      <w:pBdr>
        <w:left w:val="single" w:sz="4" w:space="5" w:color="auto"/>
      </w:pBdr>
      <w:spacing w:before="200" w:after="160"/>
      <w:ind w:left="864" w:right="864"/>
    </w:pPr>
    <w:rPr>
      <w:rFonts w:ascii="Arial" w:hAnsi="Arial"/>
      <w:iCs/>
    </w:rPr>
  </w:style>
  <w:style w:type="character" w:customStyle="1" w:styleId="QuoteChar">
    <w:name w:val="Quote Char"/>
    <w:basedOn w:val="DefaultParagraphFont"/>
    <w:link w:val="Quote"/>
    <w:uiPriority w:val="29"/>
    <w:rsid w:val="0083713F"/>
    <w:rPr>
      <w:rFonts w:ascii="Arial" w:hAnsi="Arial"/>
      <w:iCs/>
    </w:rPr>
  </w:style>
  <w:style w:type="character" w:styleId="SubtleEmphasis">
    <w:name w:val="Subtle Emphasis"/>
    <w:basedOn w:val="DefaultParagraphFont"/>
    <w:uiPriority w:val="19"/>
    <w:qFormat/>
    <w:rsid w:val="0072100F"/>
    <w:rPr>
      <w:rFonts w:asciiTheme="minorHAnsi" w:hAnsiTheme="minorHAnsi"/>
      <w:i w:val="0"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A941D6"/>
    <w:rPr>
      <w:rFonts w:asciiTheme="minorHAnsi" w:hAnsiTheme="minorHAnsi"/>
      <w:i w:val="0"/>
      <w:iCs/>
      <w:color w:val="000000" w:themeColor="text1"/>
    </w:rPr>
  </w:style>
  <w:style w:type="character" w:styleId="IntenseEmphasis">
    <w:name w:val="Intense Emphasis"/>
    <w:basedOn w:val="IntenseReference"/>
    <w:uiPriority w:val="21"/>
    <w:qFormat/>
    <w:rsid w:val="0052167E"/>
    <w:rPr>
      <w:rFonts w:asciiTheme="minorHAnsi" w:hAnsiTheme="minorHAnsi"/>
      <w:b w:val="0"/>
      <w:bCs/>
      <w:i w:val="0"/>
      <w:iCs/>
      <w:caps w:val="0"/>
      <w:smallCaps w:val="0"/>
      <w:color w:val="8C1D40"/>
      <w:spacing w:val="5"/>
    </w:rPr>
  </w:style>
  <w:style w:type="character" w:styleId="Strong">
    <w:name w:val="Strong"/>
    <w:basedOn w:val="DefaultParagraphFont"/>
    <w:uiPriority w:val="22"/>
    <w:qFormat/>
    <w:rsid w:val="0072100F"/>
    <w:rPr>
      <w:b/>
      <w:bCs/>
    </w:rPr>
  </w:style>
  <w:style w:type="paragraph" w:styleId="ListParagraph">
    <w:name w:val="List Paragraph"/>
    <w:basedOn w:val="Normal"/>
    <w:uiPriority w:val="34"/>
    <w:qFormat/>
    <w:rsid w:val="0083713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A941D6"/>
    <w:rPr>
      <w:rFonts w:ascii="Arial" w:eastAsiaTheme="majorEastAsia" w:hAnsi="Arial" w:cstheme="majorBidi"/>
      <w:color w:val="000000" w:themeColor="text1"/>
      <w:szCs w:val="26"/>
    </w:rPr>
  </w:style>
  <w:style w:type="character" w:customStyle="1" w:styleId="ASUblackongold">
    <w:name w:val="ASU black on gold"/>
    <w:basedOn w:val="DefaultParagraphFont"/>
    <w:uiPriority w:val="1"/>
    <w:qFormat/>
    <w:rsid w:val="008718A4"/>
    <w:rPr>
      <w:rFonts w:asciiTheme="minorHAnsi" w:hAnsiTheme="minorHAnsi"/>
      <w:b/>
      <w:sz w:val="32"/>
      <w:bdr w:val="none" w:sz="0" w:space="0" w:color="auto"/>
      <w:shd w:val="clear" w:color="auto" w:fill="FFC627"/>
    </w:rPr>
  </w:style>
  <w:style w:type="character" w:customStyle="1" w:styleId="ASUgoldonblack">
    <w:name w:val="ASU gold on black"/>
    <w:basedOn w:val="ASUblackongold"/>
    <w:uiPriority w:val="1"/>
    <w:qFormat/>
    <w:rsid w:val="008718A4"/>
    <w:rPr>
      <w:rFonts w:asciiTheme="minorHAnsi" w:hAnsiTheme="minorHAnsi"/>
      <w:b/>
      <w:i w:val="0"/>
      <w:color w:val="FFC627"/>
      <w:sz w:val="32"/>
      <w:bdr w:val="none" w:sz="0" w:space="0" w:color="auto"/>
      <w:shd w:val="clear" w:color="auto" w:fill="000000" w:themeFill="text1"/>
    </w:rPr>
  </w:style>
  <w:style w:type="character" w:customStyle="1" w:styleId="ASUmaroononwhite">
    <w:name w:val="ASU maroon on white"/>
    <w:basedOn w:val="ASUgoldonblack"/>
    <w:uiPriority w:val="1"/>
    <w:qFormat/>
    <w:rsid w:val="008718A4"/>
    <w:rPr>
      <w:rFonts w:asciiTheme="minorHAnsi" w:hAnsiTheme="minorHAnsi"/>
      <w:b/>
      <w:i w:val="0"/>
      <w:color w:val="FFFFFF" w:themeColor="background1"/>
      <w:sz w:val="32"/>
      <w:bdr w:val="none" w:sz="0" w:space="0" w:color="auto"/>
      <w:shd w:val="clear" w:color="auto" w:fill="8C1D40"/>
    </w:rPr>
  </w:style>
  <w:style w:type="character" w:styleId="Hashtag">
    <w:name w:val="Hashtag"/>
    <w:basedOn w:val="DefaultParagraphFont"/>
    <w:uiPriority w:val="99"/>
    <w:rsid w:val="008718A4"/>
    <w:rPr>
      <w:color w:val="761638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52167E"/>
    <w:rPr>
      <w:color w:val="8C1D40"/>
      <w:u w:val="single"/>
    </w:rPr>
  </w:style>
  <w:style w:type="character" w:styleId="IntenseReference">
    <w:name w:val="Intense Reference"/>
    <w:basedOn w:val="DefaultParagraphFont"/>
    <w:uiPriority w:val="32"/>
    <w:qFormat/>
    <w:rsid w:val="0052167E"/>
    <w:rPr>
      <w:b/>
      <w:bCs/>
      <w:caps w:val="0"/>
      <w:smallCaps w:val="0"/>
      <w:color w:val="8C1D40"/>
      <w:spacing w:val="5"/>
    </w:rPr>
  </w:style>
  <w:style w:type="character" w:styleId="UnresolvedMention">
    <w:name w:val="Unresolved Mention"/>
    <w:basedOn w:val="DefaultParagraphFont"/>
    <w:uiPriority w:val="99"/>
    <w:rsid w:val="00C7669B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13077B"/>
    <w:rPr>
      <w:rFonts w:eastAsiaTheme="minorEastAsia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77D0A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760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600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6009C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0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009C"/>
    <w:rPr>
      <w:rFonts w:ascii="Arial" w:hAnsi="Arial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F0EED"/>
    <w:rPr>
      <w:color w:val="C2265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5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perty-Q@asu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ngillia.ASURITE\Downloads\ASU-word-template-bw-sunburst.dotx" TargetMode="External"/></Relationships>
</file>

<file path=word/theme/theme1.xml><?xml version="1.0" encoding="utf-8"?>
<a:theme xmlns:a="http://schemas.openxmlformats.org/drawingml/2006/main" name="ASU">
  <a:themeElements>
    <a:clrScheme name="ASU theme">
      <a:dk1>
        <a:srgbClr val="000000"/>
      </a:dk1>
      <a:lt1>
        <a:srgbClr val="FFFFFF"/>
      </a:lt1>
      <a:dk2>
        <a:srgbClr val="8C1D40"/>
      </a:dk2>
      <a:lt2>
        <a:srgbClr val="EEECE1"/>
      </a:lt2>
      <a:accent1>
        <a:srgbClr val="81193C"/>
      </a:accent1>
      <a:accent2>
        <a:srgbClr val="FFC633"/>
      </a:accent2>
      <a:accent3>
        <a:srgbClr val="78BE20"/>
      </a:accent3>
      <a:accent4>
        <a:srgbClr val="00A3E0"/>
      </a:accent4>
      <a:accent5>
        <a:srgbClr val="FF7F32"/>
      </a:accent5>
      <a:accent6>
        <a:srgbClr val="747446"/>
      </a:accent6>
      <a:hlink>
        <a:srgbClr val="9F2E51"/>
      </a:hlink>
      <a:folHlink>
        <a:srgbClr val="C2265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8D1B2EB-8BFC-D74A-967E-E16C15D62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ASU-word-template-bw-sunburst</Template>
  <TotalTime>12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Asset-Trade-In</dc:title>
  <dc:subject/>
  <dc:creator>dngillia</dc:creator>
  <cp:keywords/>
  <dc:description/>
  <cp:lastModifiedBy>Brandi Anderson</cp:lastModifiedBy>
  <cp:revision>9</cp:revision>
  <dcterms:created xsi:type="dcterms:W3CDTF">2026-08-05T19:13:00Z</dcterms:created>
  <dcterms:modified xsi:type="dcterms:W3CDTF">2026-08-14T23:12:00Z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32d714e2-58f4-4d53-bcd5-2551c736e9c4</vt:lpwstr>
  </property>
</Properties>
</file>