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A0D0" w14:textId="03A53FB1" w:rsidR="0013077B" w:rsidRPr="00617229" w:rsidRDefault="0013077B" w:rsidP="00336696">
      <w:pPr>
        <w:pStyle w:val="Heading1"/>
      </w:pPr>
      <w:r w:rsidRPr="00336696">
        <w:t xml:space="preserve">Asset </w:t>
      </w:r>
      <w:r w:rsidR="00577D0A" w:rsidRPr="00983674">
        <w:t>c</w:t>
      </w:r>
      <w:r w:rsidRPr="00336696">
        <w:t xml:space="preserve">annibalization </w:t>
      </w:r>
      <w:r w:rsidR="00577D0A" w:rsidRPr="00336696">
        <w:t>a</w:t>
      </w:r>
      <w:r w:rsidRPr="00336696">
        <w:t>uthorization</w:t>
      </w:r>
    </w:p>
    <w:p w14:paraId="49558AEE" w14:textId="77777777" w:rsidR="0013077B" w:rsidRPr="0013077B" w:rsidRDefault="0013077B" w:rsidP="0013077B"/>
    <w:p w14:paraId="7981E6C2" w14:textId="77777777" w:rsidR="0013077B" w:rsidRDefault="0013077B" w:rsidP="001307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3077B" w14:paraId="06FFA3A5" w14:textId="77777777" w:rsidTr="00E83423">
        <w:trPr>
          <w:trHeight w:val="432"/>
        </w:trPr>
        <w:tc>
          <w:tcPr>
            <w:tcW w:w="4320" w:type="dxa"/>
          </w:tcPr>
          <w:p w14:paraId="60FAACA2" w14:textId="77777777" w:rsidR="0013077B" w:rsidRPr="00615736" w:rsidRDefault="0013077B" w:rsidP="00E83423">
            <w:pPr>
              <w:rPr>
                <w:b/>
                <w:bCs/>
              </w:rPr>
            </w:pPr>
            <w:r w:rsidRPr="00615736">
              <w:rPr>
                <w:b/>
                <w:bCs/>
              </w:rPr>
              <w:t>Department</w:t>
            </w:r>
          </w:p>
        </w:tc>
        <w:tc>
          <w:tcPr>
            <w:tcW w:w="4320" w:type="dxa"/>
          </w:tcPr>
          <w:p w14:paraId="0BBDAF6D" w14:textId="77777777" w:rsidR="0013077B" w:rsidRDefault="0013077B" w:rsidP="00E83423"/>
        </w:tc>
      </w:tr>
      <w:tr w:rsidR="0013077B" w14:paraId="7FDEC472" w14:textId="77777777" w:rsidTr="00E83423">
        <w:trPr>
          <w:trHeight w:val="432"/>
        </w:trPr>
        <w:tc>
          <w:tcPr>
            <w:tcW w:w="4320" w:type="dxa"/>
          </w:tcPr>
          <w:p w14:paraId="1835A984" w14:textId="7D82081F" w:rsidR="0013077B" w:rsidRPr="00615736" w:rsidRDefault="0013077B" w:rsidP="00E83423">
            <w:pPr>
              <w:rPr>
                <w:b/>
                <w:bCs/>
              </w:rPr>
            </w:pPr>
            <w:r w:rsidRPr="00615736">
              <w:rPr>
                <w:b/>
                <w:bCs/>
              </w:rPr>
              <w:t xml:space="preserve">Department </w:t>
            </w:r>
            <w:r w:rsidR="00577D0A">
              <w:rPr>
                <w:b/>
                <w:bCs/>
              </w:rPr>
              <w:t>c</w:t>
            </w:r>
            <w:r w:rsidRPr="00615736">
              <w:rPr>
                <w:b/>
                <w:bCs/>
              </w:rPr>
              <w:t>ontact</w:t>
            </w:r>
          </w:p>
        </w:tc>
        <w:tc>
          <w:tcPr>
            <w:tcW w:w="4320" w:type="dxa"/>
          </w:tcPr>
          <w:p w14:paraId="5DB4E5BF" w14:textId="77777777" w:rsidR="0013077B" w:rsidRDefault="0013077B" w:rsidP="00E83423"/>
        </w:tc>
      </w:tr>
      <w:tr w:rsidR="0013077B" w14:paraId="52A785B3" w14:textId="77777777" w:rsidTr="00E83423">
        <w:trPr>
          <w:trHeight w:val="432"/>
        </w:trPr>
        <w:tc>
          <w:tcPr>
            <w:tcW w:w="4320" w:type="dxa"/>
          </w:tcPr>
          <w:p w14:paraId="2023577B" w14:textId="05457298" w:rsidR="0013077B" w:rsidRPr="00615736" w:rsidRDefault="0013077B" w:rsidP="00E83423">
            <w:pPr>
              <w:rPr>
                <w:b/>
                <w:bCs/>
              </w:rPr>
            </w:pPr>
            <w:r w:rsidRPr="00615736">
              <w:rPr>
                <w:b/>
                <w:bCs/>
              </w:rPr>
              <w:t xml:space="preserve">Property </w:t>
            </w:r>
            <w:r w:rsidR="00577D0A">
              <w:rPr>
                <w:b/>
                <w:bCs/>
              </w:rPr>
              <w:t>c</w:t>
            </w:r>
            <w:r w:rsidRPr="00615736">
              <w:rPr>
                <w:b/>
                <w:bCs/>
              </w:rPr>
              <w:t xml:space="preserve">ontrol </w:t>
            </w:r>
            <w:r w:rsidR="00577D0A">
              <w:rPr>
                <w:b/>
                <w:bCs/>
              </w:rPr>
              <w:t>n</w:t>
            </w:r>
            <w:r w:rsidRPr="00615736">
              <w:rPr>
                <w:b/>
                <w:bCs/>
              </w:rPr>
              <w:t>umber</w:t>
            </w:r>
          </w:p>
        </w:tc>
        <w:tc>
          <w:tcPr>
            <w:tcW w:w="4320" w:type="dxa"/>
          </w:tcPr>
          <w:p w14:paraId="06DFCC26" w14:textId="77777777" w:rsidR="0013077B" w:rsidRDefault="0013077B" w:rsidP="00E83423"/>
        </w:tc>
      </w:tr>
      <w:tr w:rsidR="0013077B" w14:paraId="01617DF9" w14:textId="77777777" w:rsidTr="00E83423">
        <w:trPr>
          <w:trHeight w:val="432"/>
        </w:trPr>
        <w:tc>
          <w:tcPr>
            <w:tcW w:w="4320" w:type="dxa"/>
          </w:tcPr>
          <w:p w14:paraId="7FC11132" w14:textId="1353457F" w:rsidR="0013077B" w:rsidRPr="00615736" w:rsidRDefault="0013077B" w:rsidP="00E83423">
            <w:pPr>
              <w:rPr>
                <w:b/>
                <w:bCs/>
              </w:rPr>
            </w:pPr>
            <w:r w:rsidRPr="00615736">
              <w:rPr>
                <w:b/>
                <w:bCs/>
              </w:rPr>
              <w:t xml:space="preserve">Asset </w:t>
            </w:r>
            <w:r w:rsidR="00577D0A">
              <w:rPr>
                <w:b/>
                <w:bCs/>
              </w:rPr>
              <w:t>d</w:t>
            </w:r>
            <w:r w:rsidRPr="00615736">
              <w:rPr>
                <w:b/>
                <w:bCs/>
              </w:rPr>
              <w:t>escription</w:t>
            </w:r>
          </w:p>
        </w:tc>
        <w:tc>
          <w:tcPr>
            <w:tcW w:w="4320" w:type="dxa"/>
          </w:tcPr>
          <w:p w14:paraId="2CBD9DF5" w14:textId="77777777" w:rsidR="0013077B" w:rsidRDefault="0013077B" w:rsidP="00E83423"/>
        </w:tc>
      </w:tr>
    </w:tbl>
    <w:p w14:paraId="20CFDA69" w14:textId="77777777" w:rsidR="0013077B" w:rsidRPr="0013077B" w:rsidRDefault="0013077B" w:rsidP="0013077B"/>
    <w:p w14:paraId="42B5AD55" w14:textId="77777777" w:rsidR="0013077B" w:rsidRDefault="0013077B" w:rsidP="0013077B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</w:p>
    <w:p w14:paraId="124E5060" w14:textId="330C6C68" w:rsidR="0013077B" w:rsidRPr="0013077B" w:rsidRDefault="0013077B" w:rsidP="0013077B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BEF519" wp14:editId="18CDACA8">
                <wp:simplePos x="0" y="0"/>
                <wp:positionH relativeFrom="page">
                  <wp:posOffset>914400</wp:posOffset>
                </wp:positionH>
                <wp:positionV relativeFrom="paragraph">
                  <wp:posOffset>142240</wp:posOffset>
                </wp:positionV>
                <wp:extent cx="2774315" cy="450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F60CA" id="Graphic 9" o:spid="_x0000_s1026" style="position:absolute;margin-left:1in;margin-top:11.2pt;width:218.45pt;height: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13077B">
        <w:rPr>
          <w:rFonts w:eastAsia="Arial" w:cs="Arial"/>
          <w:sz w:val="20"/>
          <w:szCs w:val="20"/>
        </w:rPr>
        <w:t>Department</w:t>
      </w:r>
      <w:r w:rsidRPr="0013077B">
        <w:rPr>
          <w:rFonts w:eastAsia="Arial" w:cs="Arial"/>
          <w:spacing w:val="-14"/>
          <w:sz w:val="20"/>
          <w:szCs w:val="20"/>
        </w:rPr>
        <w:t xml:space="preserve"> </w:t>
      </w:r>
      <w:r w:rsidRPr="0013077B">
        <w:rPr>
          <w:rFonts w:eastAsia="Arial" w:cs="Arial"/>
          <w:sz w:val="20"/>
          <w:szCs w:val="20"/>
        </w:rPr>
        <w:t>head</w:t>
      </w:r>
      <w:r w:rsidRPr="0013077B">
        <w:rPr>
          <w:rFonts w:eastAsia="Arial" w:cs="Arial"/>
          <w:spacing w:val="-12"/>
          <w:sz w:val="20"/>
          <w:szCs w:val="20"/>
        </w:rPr>
        <w:t xml:space="preserve"> </w:t>
      </w:r>
      <w:r w:rsidRPr="0013077B">
        <w:rPr>
          <w:rFonts w:eastAsia="Arial" w:cs="Arial"/>
          <w:sz w:val="20"/>
          <w:szCs w:val="20"/>
        </w:rPr>
        <w:t>name</w:t>
      </w:r>
      <w:r w:rsidRPr="0013077B">
        <w:rPr>
          <w:rFonts w:eastAsia="Arial" w:cs="Arial"/>
          <w:spacing w:val="-11"/>
          <w:sz w:val="20"/>
          <w:szCs w:val="20"/>
        </w:rPr>
        <w:t xml:space="preserve"> </w:t>
      </w:r>
      <w:r w:rsidRPr="0013077B">
        <w:rPr>
          <w:rFonts w:eastAsia="Arial" w:cs="Arial"/>
          <w:color w:val="171717"/>
          <w:sz w:val="20"/>
          <w:szCs w:val="20"/>
        </w:rPr>
        <w:t>—</w:t>
      </w:r>
      <w:r w:rsidRPr="0013077B">
        <w:rPr>
          <w:rFonts w:eastAsia="Arial" w:cs="Arial"/>
          <w:color w:val="171717"/>
          <w:spacing w:val="-11"/>
          <w:sz w:val="20"/>
          <w:szCs w:val="20"/>
        </w:rPr>
        <w:t xml:space="preserve"> </w:t>
      </w:r>
      <w:r w:rsidRPr="0013077B">
        <w:rPr>
          <w:rFonts w:eastAsia="Arial" w:cs="Arial"/>
          <w:color w:val="171717"/>
          <w:spacing w:val="-2"/>
          <w:sz w:val="20"/>
          <w:szCs w:val="20"/>
        </w:rPr>
        <w:t>printed</w:t>
      </w:r>
    </w:p>
    <w:p w14:paraId="31D5FC40" w14:textId="3E84E57A" w:rsidR="0052167E" w:rsidRDefault="0052167E" w:rsidP="006F23E7"/>
    <w:p w14:paraId="25F4D87E" w14:textId="0B643F88" w:rsidR="0013077B" w:rsidRDefault="0013077B" w:rsidP="006F23E7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CC70CC" wp14:editId="52E19A0B">
                <wp:simplePos x="0" y="0"/>
                <wp:positionH relativeFrom="page">
                  <wp:posOffset>4562475</wp:posOffset>
                </wp:positionH>
                <wp:positionV relativeFrom="paragraph">
                  <wp:posOffset>183515</wp:posOffset>
                </wp:positionV>
                <wp:extent cx="1581150" cy="45085"/>
                <wp:effectExtent l="0" t="0" r="0" b="0"/>
                <wp:wrapTopAndBottom/>
                <wp:docPr id="24576530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1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F8310" id="Graphic 9" o:spid="_x0000_s1026" style="position:absolute;margin-left:359.25pt;margin-top:14.45pt;width:124.5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FDF353" wp14:editId="1FC37486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2774315" cy="45085"/>
                <wp:effectExtent l="0" t="0" r="0" b="0"/>
                <wp:wrapTopAndBottom/>
                <wp:docPr id="72417335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F7FC" id="Graphic 9" o:spid="_x0000_s1026" style="position:absolute;margin-left:0;margin-top:14.5pt;width:218.45pt;height:3.5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3D865F2C" w14:textId="5C5CFF3F" w:rsidR="0013077B" w:rsidRPr="00A25ADC" w:rsidRDefault="0013077B" w:rsidP="0013077B">
      <w:pPr>
        <w:widowControl w:val="0"/>
        <w:tabs>
          <w:tab w:val="left" w:pos="5761"/>
        </w:tabs>
        <w:autoSpaceDE w:val="0"/>
        <w:autoSpaceDN w:val="0"/>
        <w:rPr>
          <w:rFonts w:eastAsia="Arial" w:cs="Arial"/>
          <w:sz w:val="20"/>
          <w:szCs w:val="20"/>
        </w:rPr>
      </w:pPr>
      <w:r w:rsidRPr="00A25ADC">
        <w:rPr>
          <w:rFonts w:eastAsia="Arial" w:cs="Arial"/>
          <w:spacing w:val="-2"/>
          <w:sz w:val="20"/>
          <w:szCs w:val="20"/>
        </w:rPr>
        <w:t>Signature</w:t>
      </w:r>
      <w:r w:rsidRPr="00A25ADC">
        <w:rPr>
          <w:rFonts w:eastAsia="Arial" w:cs="Arial"/>
          <w:sz w:val="20"/>
          <w:szCs w:val="20"/>
        </w:rPr>
        <w:tab/>
      </w:r>
      <w:r w:rsidRPr="00A25ADC">
        <w:rPr>
          <w:rFonts w:eastAsia="Arial" w:cs="Arial"/>
          <w:spacing w:val="-4"/>
          <w:sz w:val="20"/>
          <w:szCs w:val="20"/>
        </w:rPr>
        <w:t>Date</w:t>
      </w:r>
    </w:p>
    <w:p w14:paraId="5EB0BE6E" w14:textId="77777777" w:rsidR="0013077B" w:rsidRDefault="0013077B" w:rsidP="006F23E7"/>
    <w:p w14:paraId="4C2A3828" w14:textId="77777777" w:rsidR="00DF2154" w:rsidRDefault="00DF2154" w:rsidP="006F23E7">
      <w:pPr>
        <w:rPr>
          <w:rStyle w:val="Hyperlink"/>
        </w:rPr>
      </w:pPr>
    </w:p>
    <w:p w14:paraId="666B92B5" w14:textId="77777777" w:rsidR="00DF2154" w:rsidRPr="00617229" w:rsidRDefault="00DF2154" w:rsidP="00615736">
      <w:pPr>
        <w:pStyle w:val="Heading2"/>
      </w:pPr>
      <w:r w:rsidRPr="00617229">
        <w:t>Questions or more information</w:t>
      </w:r>
    </w:p>
    <w:p w14:paraId="3EDD09ED" w14:textId="556F12B5" w:rsidR="00DF2154" w:rsidRDefault="00DF2154" w:rsidP="00DF2154">
      <w:r>
        <w:rPr>
          <w:b/>
        </w:rPr>
        <w:br/>
      </w:r>
      <w:r>
        <w:t xml:space="preserve">Please </w:t>
      </w:r>
      <w:r w:rsidR="00577D0A">
        <w:t>email</w:t>
      </w:r>
      <w:r>
        <w:t xml:space="preserve"> </w:t>
      </w:r>
      <w:hyperlink r:id="rId7" w:history="1">
        <w:r w:rsidRPr="004D7957">
          <w:rPr>
            <w:rStyle w:val="Hyperlink"/>
          </w:rPr>
          <w:t>Capital Asset Management</w:t>
        </w:r>
      </w:hyperlink>
    </w:p>
    <w:p w14:paraId="7B81D533" w14:textId="77777777" w:rsidR="00DF2154" w:rsidRDefault="00DF2154" w:rsidP="006F23E7">
      <w:pPr>
        <w:rPr>
          <w:rStyle w:val="Hyperlink"/>
        </w:rPr>
      </w:pPr>
    </w:p>
    <w:p w14:paraId="67E6A332" w14:textId="77777777" w:rsidR="0052167E" w:rsidRDefault="0052167E" w:rsidP="006F23E7"/>
    <w:p w14:paraId="160FAEC7" w14:textId="18A5C7B8" w:rsidR="0052167E" w:rsidRPr="0052167E" w:rsidRDefault="0052167E" w:rsidP="006F23E7">
      <w:pPr>
        <w:rPr>
          <w:rStyle w:val="Hyperlink"/>
        </w:rPr>
      </w:pPr>
    </w:p>
    <w:sectPr w:rsidR="0052167E" w:rsidRPr="0052167E" w:rsidSect="00823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C3C81" w14:textId="77777777" w:rsidR="002F4EAB" w:rsidRDefault="002F4EAB" w:rsidP="00E23D60">
      <w:r>
        <w:separator/>
      </w:r>
    </w:p>
  </w:endnote>
  <w:endnote w:type="continuationSeparator" w:id="0">
    <w:p w14:paraId="1C4DC69E" w14:textId="77777777" w:rsidR="002F4EAB" w:rsidRDefault="002F4EAB" w:rsidP="00E2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55B9" w14:textId="77777777" w:rsidR="00A9421B" w:rsidRDefault="00A942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0A7D" w14:textId="67139959" w:rsidR="00E23D60" w:rsidRPr="006141AF" w:rsidRDefault="00DF2154" w:rsidP="00CC062F">
    <w:pPr>
      <w:pStyle w:val="Footer"/>
      <w:rPr>
        <w:sz w:val="20"/>
      </w:rPr>
    </w:pPr>
    <w:r>
      <w:rPr>
        <w:sz w:val="20"/>
      </w:rPr>
      <w:t xml:space="preserve">Financial Services </w:t>
    </w:r>
    <w:r w:rsidR="00863084" w:rsidRPr="00863084">
      <w:rPr>
        <w:sz w:val="20"/>
      </w:rPr>
      <w:ptab w:relativeTo="margin" w:alignment="center" w:leader="none"/>
    </w:r>
    <w:r w:rsidR="00863084" w:rsidRPr="00863084">
      <w:rPr>
        <w:sz w:val="20"/>
      </w:rPr>
      <w:ptab w:relativeTo="margin" w:alignment="right" w:leader="none"/>
    </w:r>
    <w:r>
      <w:rPr>
        <w:sz w:val="20"/>
      </w:rPr>
      <w:t>07/27/2026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5E49" w14:textId="77777777" w:rsidR="00A9421B" w:rsidRDefault="00A942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9F87" w14:textId="77777777" w:rsidR="002F4EAB" w:rsidRDefault="002F4EAB" w:rsidP="00E23D60">
      <w:r>
        <w:separator/>
      </w:r>
    </w:p>
  </w:footnote>
  <w:footnote w:type="continuationSeparator" w:id="0">
    <w:p w14:paraId="1C92B922" w14:textId="77777777" w:rsidR="002F4EAB" w:rsidRDefault="002F4EAB" w:rsidP="00E2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D368" w14:textId="77777777" w:rsidR="00A9421B" w:rsidRDefault="00A942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B970" w14:textId="77777777" w:rsidR="00E23D60" w:rsidRDefault="008236F6" w:rsidP="00CC062F">
    <w:pPr>
      <w:pStyle w:val="Header"/>
      <w:ind w:left="-270"/>
    </w:pPr>
    <w:r>
      <w:rPr>
        <w:noProof/>
      </w:rPr>
      <w:drawing>
        <wp:inline distT="0" distB="0" distL="0" distR="0" wp14:anchorId="5CA74631" wp14:editId="37033E5B">
          <wp:extent cx="1163825" cy="683316"/>
          <wp:effectExtent l="0" t="0" r="0" b="0"/>
          <wp:docPr id="3" name="Picture 3" descr="Arizona State University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rizona State University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031" cy="71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5D0EE" w14:textId="77777777" w:rsidR="00E23D60" w:rsidRDefault="00E23D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1A32" w14:textId="77777777" w:rsidR="00A9421B" w:rsidRDefault="00A942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EE"/>
    <w:rsid w:val="00000212"/>
    <w:rsid w:val="00024D48"/>
    <w:rsid w:val="00085B45"/>
    <w:rsid w:val="0013077B"/>
    <w:rsid w:val="001D2BD0"/>
    <w:rsid w:val="00205FA9"/>
    <w:rsid w:val="002355FD"/>
    <w:rsid w:val="00236993"/>
    <w:rsid w:val="002A081E"/>
    <w:rsid w:val="002F4EAB"/>
    <w:rsid w:val="00336696"/>
    <w:rsid w:val="0038039C"/>
    <w:rsid w:val="003D7FCB"/>
    <w:rsid w:val="003E7108"/>
    <w:rsid w:val="003F5021"/>
    <w:rsid w:val="004427E0"/>
    <w:rsid w:val="00476DAF"/>
    <w:rsid w:val="00477D7C"/>
    <w:rsid w:val="00485A1B"/>
    <w:rsid w:val="00494702"/>
    <w:rsid w:val="004C3EF4"/>
    <w:rsid w:val="004D7957"/>
    <w:rsid w:val="00513EDB"/>
    <w:rsid w:val="0052167E"/>
    <w:rsid w:val="0053347D"/>
    <w:rsid w:val="005736EC"/>
    <w:rsid w:val="00577D0A"/>
    <w:rsid w:val="005940EE"/>
    <w:rsid w:val="005D05CB"/>
    <w:rsid w:val="006141AF"/>
    <w:rsid w:val="00615736"/>
    <w:rsid w:val="00615BE0"/>
    <w:rsid w:val="00617229"/>
    <w:rsid w:val="00631BEB"/>
    <w:rsid w:val="006632AE"/>
    <w:rsid w:val="006B5829"/>
    <w:rsid w:val="006F23E7"/>
    <w:rsid w:val="00701485"/>
    <w:rsid w:val="0072100F"/>
    <w:rsid w:val="0076009C"/>
    <w:rsid w:val="008236F6"/>
    <w:rsid w:val="0083713F"/>
    <w:rsid w:val="00863084"/>
    <w:rsid w:val="008718A4"/>
    <w:rsid w:val="008A724B"/>
    <w:rsid w:val="008D350B"/>
    <w:rsid w:val="00940DE3"/>
    <w:rsid w:val="009A06C6"/>
    <w:rsid w:val="00A57269"/>
    <w:rsid w:val="00A941D6"/>
    <w:rsid w:val="00A9421B"/>
    <w:rsid w:val="00AB58BD"/>
    <w:rsid w:val="00C7669B"/>
    <w:rsid w:val="00CA6469"/>
    <w:rsid w:val="00CC062F"/>
    <w:rsid w:val="00CD4032"/>
    <w:rsid w:val="00D029D0"/>
    <w:rsid w:val="00D5131E"/>
    <w:rsid w:val="00D902CC"/>
    <w:rsid w:val="00DF2154"/>
    <w:rsid w:val="00E23D60"/>
    <w:rsid w:val="00E6144E"/>
    <w:rsid w:val="00EB4434"/>
    <w:rsid w:val="00FA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696B4"/>
  <w14:defaultImageDpi w14:val="32767"/>
  <w15:chartTrackingRefBased/>
  <w15:docId w15:val="{5D3FD38C-CE52-439D-8F3E-913FF765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100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36696"/>
    <w:pPr>
      <w:keepNext/>
      <w:keepLines/>
      <w:spacing w:before="240"/>
      <w:outlineLvl w:val="0"/>
    </w:pPr>
    <w:rPr>
      <w:rFonts w:eastAsiaTheme="majorEastAsia" w:cstheme="majorBidi"/>
      <w:b/>
      <w:bCs/>
      <w:sz w:val="32"/>
      <w:szCs w:val="32"/>
      <w:shd w:val="clear" w:color="auto" w:fill="FFC000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17229"/>
    <w:pPr>
      <w:spacing w:before="4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A941D6"/>
    <w:pPr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D60"/>
  </w:style>
  <w:style w:type="paragraph" w:styleId="Footer">
    <w:name w:val="footer"/>
    <w:basedOn w:val="Normal"/>
    <w:link w:val="Foot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D60"/>
  </w:style>
  <w:style w:type="character" w:customStyle="1" w:styleId="Heading1Char">
    <w:name w:val="Heading 1 Char"/>
    <w:basedOn w:val="DefaultParagraphFont"/>
    <w:link w:val="Heading1"/>
    <w:uiPriority w:val="9"/>
    <w:rsid w:val="00336696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7229"/>
    <w:rPr>
      <w:rFonts w:ascii="Arial" w:eastAsiaTheme="majorEastAsia" w:hAnsi="Arial" w:cstheme="majorBidi"/>
      <w:b/>
      <w:bCs/>
      <w:sz w:val="28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2100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0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2100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100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next w:val="Normal"/>
    <w:link w:val="QuoteChar"/>
    <w:autoRedefine/>
    <w:uiPriority w:val="29"/>
    <w:qFormat/>
    <w:rsid w:val="0083713F"/>
    <w:pPr>
      <w:pBdr>
        <w:left w:val="single" w:sz="4" w:space="5" w:color="auto"/>
      </w:pBdr>
      <w:spacing w:before="200" w:after="160"/>
      <w:ind w:left="864" w:right="864"/>
    </w:pPr>
    <w:rPr>
      <w:rFonts w:ascii="Arial" w:hAnsi="Arial"/>
      <w:iCs/>
    </w:rPr>
  </w:style>
  <w:style w:type="character" w:customStyle="1" w:styleId="QuoteChar">
    <w:name w:val="Quote Char"/>
    <w:basedOn w:val="DefaultParagraphFont"/>
    <w:link w:val="Quote"/>
    <w:uiPriority w:val="29"/>
    <w:rsid w:val="0083713F"/>
    <w:rPr>
      <w:rFonts w:ascii="Arial" w:hAnsi="Arial"/>
      <w:iCs/>
    </w:rPr>
  </w:style>
  <w:style w:type="character" w:styleId="SubtleEmphasis">
    <w:name w:val="Subtle Emphasis"/>
    <w:basedOn w:val="DefaultParagraphFont"/>
    <w:uiPriority w:val="19"/>
    <w:qFormat/>
    <w:rsid w:val="0072100F"/>
    <w:rPr>
      <w:rFonts w:asciiTheme="minorHAnsi" w:hAnsiTheme="minorHAnsi"/>
      <w:i w:val="0"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941D6"/>
    <w:rPr>
      <w:rFonts w:asciiTheme="minorHAnsi" w:hAnsiTheme="minorHAnsi"/>
      <w:i w:val="0"/>
      <w:iCs/>
      <w:color w:val="000000" w:themeColor="text1"/>
    </w:rPr>
  </w:style>
  <w:style w:type="character" w:styleId="IntenseEmphasis">
    <w:name w:val="Intense Emphasis"/>
    <w:basedOn w:val="IntenseReference"/>
    <w:uiPriority w:val="21"/>
    <w:qFormat/>
    <w:rsid w:val="0052167E"/>
    <w:rPr>
      <w:rFonts w:asciiTheme="minorHAnsi" w:hAnsiTheme="minorHAnsi"/>
      <w:b w:val="0"/>
      <w:bCs/>
      <w:i w:val="0"/>
      <w:iCs/>
      <w:caps w:val="0"/>
      <w:smallCaps w:val="0"/>
      <w:color w:val="8C1D40"/>
      <w:spacing w:val="5"/>
    </w:rPr>
  </w:style>
  <w:style w:type="character" w:styleId="Strong">
    <w:name w:val="Strong"/>
    <w:basedOn w:val="DefaultParagraphFont"/>
    <w:uiPriority w:val="22"/>
    <w:qFormat/>
    <w:rsid w:val="0072100F"/>
    <w:rPr>
      <w:b/>
      <w:bCs/>
    </w:rPr>
  </w:style>
  <w:style w:type="paragraph" w:styleId="ListParagraph">
    <w:name w:val="List Paragraph"/>
    <w:basedOn w:val="Normal"/>
    <w:uiPriority w:val="34"/>
    <w:qFormat/>
    <w:rsid w:val="0083713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941D6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ASUblackongold">
    <w:name w:val="ASU black on gold"/>
    <w:basedOn w:val="DefaultParagraphFont"/>
    <w:uiPriority w:val="1"/>
    <w:qFormat/>
    <w:rsid w:val="008718A4"/>
    <w:rPr>
      <w:rFonts w:asciiTheme="minorHAnsi" w:hAnsiTheme="minorHAnsi"/>
      <w:b/>
      <w:sz w:val="32"/>
      <w:bdr w:val="none" w:sz="0" w:space="0" w:color="auto"/>
      <w:shd w:val="clear" w:color="auto" w:fill="FFC627"/>
    </w:rPr>
  </w:style>
  <w:style w:type="character" w:customStyle="1" w:styleId="ASUgoldonblack">
    <w:name w:val="ASU gold on black"/>
    <w:basedOn w:val="ASUblackongold"/>
    <w:uiPriority w:val="1"/>
    <w:qFormat/>
    <w:rsid w:val="008718A4"/>
    <w:rPr>
      <w:rFonts w:asciiTheme="minorHAnsi" w:hAnsiTheme="minorHAnsi"/>
      <w:b/>
      <w:i w:val="0"/>
      <w:color w:val="FFC627"/>
      <w:sz w:val="32"/>
      <w:bdr w:val="none" w:sz="0" w:space="0" w:color="auto"/>
      <w:shd w:val="clear" w:color="auto" w:fill="000000" w:themeFill="text1"/>
    </w:rPr>
  </w:style>
  <w:style w:type="character" w:customStyle="1" w:styleId="ASUmaroononwhite">
    <w:name w:val="ASU maroon on white"/>
    <w:basedOn w:val="ASUgoldonblack"/>
    <w:uiPriority w:val="1"/>
    <w:qFormat/>
    <w:rsid w:val="008718A4"/>
    <w:rPr>
      <w:rFonts w:asciiTheme="minorHAnsi" w:hAnsiTheme="minorHAnsi"/>
      <w:b/>
      <w:i w:val="0"/>
      <w:color w:val="FFFFFF" w:themeColor="background1"/>
      <w:sz w:val="32"/>
      <w:bdr w:val="none" w:sz="0" w:space="0" w:color="auto"/>
      <w:shd w:val="clear" w:color="auto" w:fill="8C1D40"/>
    </w:rPr>
  </w:style>
  <w:style w:type="character" w:styleId="Hashtag">
    <w:name w:val="Hashtag"/>
    <w:basedOn w:val="DefaultParagraphFont"/>
    <w:uiPriority w:val="99"/>
    <w:rsid w:val="008718A4"/>
    <w:rPr>
      <w:color w:val="761638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2167E"/>
    <w:rPr>
      <w:color w:val="8C1D40"/>
      <w:u w:val="single"/>
    </w:rPr>
  </w:style>
  <w:style w:type="character" w:styleId="IntenseReference">
    <w:name w:val="Intense Reference"/>
    <w:basedOn w:val="DefaultParagraphFont"/>
    <w:uiPriority w:val="32"/>
    <w:qFormat/>
    <w:rsid w:val="0052167E"/>
    <w:rPr>
      <w:b/>
      <w:bCs/>
      <w:caps w:val="0"/>
      <w:smallCaps w:val="0"/>
      <w:color w:val="8C1D40"/>
      <w:spacing w:val="5"/>
    </w:rPr>
  </w:style>
  <w:style w:type="character" w:styleId="UnresolvedMention">
    <w:name w:val="Unresolved Mention"/>
    <w:basedOn w:val="DefaultParagraphFont"/>
    <w:uiPriority w:val="99"/>
    <w:rsid w:val="00C766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077B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D0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6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09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09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perty-Q@asu.ed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ngillia.ASURITE\Downloads\ASU-word-template-bw-sunburst.dotx" TargetMode="External"/></Relationships>
</file>

<file path=word/theme/theme1.xml><?xml version="1.0" encoding="utf-8"?>
<a:theme xmlns:a="http://schemas.openxmlformats.org/drawingml/2006/main" name="ASU">
  <a:themeElements>
    <a:clrScheme name="ASU theme">
      <a:dk1>
        <a:srgbClr val="000000"/>
      </a:dk1>
      <a:lt1>
        <a:srgbClr val="FFFFFF"/>
      </a:lt1>
      <a:dk2>
        <a:srgbClr val="8C1D40"/>
      </a:dk2>
      <a:lt2>
        <a:srgbClr val="EEECE1"/>
      </a:lt2>
      <a:accent1>
        <a:srgbClr val="81193C"/>
      </a:accent1>
      <a:accent2>
        <a:srgbClr val="FFC633"/>
      </a:accent2>
      <a:accent3>
        <a:srgbClr val="78BE20"/>
      </a:accent3>
      <a:accent4>
        <a:srgbClr val="00A3E0"/>
      </a:accent4>
      <a:accent5>
        <a:srgbClr val="FF7F32"/>
      </a:accent5>
      <a:accent6>
        <a:srgbClr val="747446"/>
      </a:accent6>
      <a:hlink>
        <a:srgbClr val="9F2E51"/>
      </a:hlink>
      <a:folHlink>
        <a:srgbClr val="C2265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D1B2EB-8BFC-D74A-967E-E16C15D6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ASU-word-template-bw-sunburst</Template>
  <TotalTime>13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Cannibalization Authorization</dc:title>
  <dc:subject/>
  <dc:creator>dngillia</dc:creator>
  <cp:keywords/>
  <dc:description/>
  <cp:lastModifiedBy>Brandi Anderson</cp:lastModifiedBy>
  <cp:revision>6</cp:revision>
  <dcterms:created xsi:type="dcterms:W3CDTF">2026-08-05T18:24:00Z</dcterms:created>
  <dcterms:modified xsi:type="dcterms:W3CDTF">2026-08-14T23:13:00Z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094848aa-3944-461b-91ef-e82805da5322</vt:lpwstr>
  </property>
</Properties>
</file>